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EF900" w14:textId="77777777" w:rsidR="007E756F" w:rsidRPr="002763F3" w:rsidRDefault="007E756F" w:rsidP="007E756F">
      <w:pPr>
        <w:spacing w:after="0" w:line="240" w:lineRule="auto"/>
        <w:ind w:firstLine="720"/>
        <w:jc w:val="center"/>
        <w:rPr>
          <w:rFonts w:ascii="Arial" w:eastAsia="Calibri" w:hAnsi="Arial" w:cs="Arial"/>
          <w:b/>
          <w:bCs/>
          <w:sz w:val="36"/>
          <w:szCs w:val="36"/>
          <w:lang w:val="en-US"/>
        </w:rPr>
      </w:pPr>
      <w:r w:rsidRPr="35E9C0A2">
        <w:rPr>
          <w:rFonts w:ascii="Arial" w:eastAsia="Calibri" w:hAnsi="Arial" w:cs="Arial"/>
          <w:b/>
          <w:bCs/>
          <w:sz w:val="36"/>
          <w:szCs w:val="36"/>
          <w:lang w:val="en-US"/>
        </w:rPr>
        <w:t>Case Log Proforma</w:t>
      </w:r>
    </w:p>
    <w:p w14:paraId="515CC2E3" w14:textId="77777777" w:rsidR="00A06948" w:rsidRPr="007E756F" w:rsidRDefault="00A06948" w:rsidP="009569D0">
      <w:pPr>
        <w:spacing w:line="240" w:lineRule="auto"/>
        <w:ind w:left="-142"/>
        <w:jc w:val="both"/>
        <w:rPr>
          <w:rFonts w:ascii="Arial" w:eastAsia="Times New Roman" w:hAnsi="Arial" w:cs="Arial"/>
          <w:b/>
          <w:sz w:val="22"/>
          <w:szCs w:val="28"/>
          <w:lang w:val="en-US"/>
        </w:rPr>
      </w:pPr>
      <w:r w:rsidRPr="007E756F">
        <w:rPr>
          <w:rFonts w:ascii="Arial" w:eastAsia="Times New Roman" w:hAnsi="Arial" w:cs="Arial"/>
          <w:b/>
          <w:sz w:val="22"/>
          <w:szCs w:val="28"/>
          <w:lang w:val="en-US"/>
        </w:rPr>
        <w:t>Purpose</w:t>
      </w:r>
    </w:p>
    <w:p w14:paraId="647CB218" w14:textId="3EB4061A" w:rsidR="007E756F" w:rsidRDefault="007E756F" w:rsidP="009569D0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7E756F">
        <w:rPr>
          <w:rFonts w:ascii="Arial" w:eastAsia="Times New Roman" w:hAnsi="Arial" w:cs="Arial"/>
          <w:sz w:val="20"/>
          <w:szCs w:val="20"/>
          <w:lang w:val="en-US"/>
        </w:rPr>
        <w:t>This proforma can be used to record cases as evidence of experience for training.</w:t>
      </w:r>
    </w:p>
    <w:p w14:paraId="1B5AE3EC" w14:textId="77777777" w:rsidR="007E756F" w:rsidRDefault="007E756F" w:rsidP="009569D0">
      <w:pPr>
        <w:spacing w:line="240" w:lineRule="auto"/>
        <w:ind w:left="-142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73741A9B" w14:textId="77777777" w:rsidR="007E756F" w:rsidRPr="007E756F" w:rsidRDefault="007E756F" w:rsidP="009569D0">
      <w:pPr>
        <w:spacing w:line="240" w:lineRule="auto"/>
        <w:ind w:left="-142"/>
        <w:rPr>
          <w:rFonts w:ascii="Arial" w:eastAsia="Times New Roman" w:hAnsi="Arial" w:cs="Arial"/>
          <w:b/>
          <w:sz w:val="22"/>
          <w:szCs w:val="28"/>
          <w:lang w:val="en-US"/>
        </w:rPr>
      </w:pPr>
      <w:r w:rsidRPr="007E756F">
        <w:rPr>
          <w:rFonts w:ascii="Arial" w:eastAsia="Times New Roman" w:hAnsi="Arial" w:cs="Arial"/>
          <w:b/>
          <w:sz w:val="22"/>
          <w:szCs w:val="28"/>
          <w:lang w:val="en-US"/>
        </w:rPr>
        <w:t>Registrar details</w:t>
      </w:r>
    </w:p>
    <w:tbl>
      <w:tblPr>
        <w:tblW w:w="1403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0206"/>
      </w:tblGrid>
      <w:tr w:rsidR="007E756F" w:rsidRPr="00507D5E" w14:paraId="618FFD0B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085BF25C" w14:textId="77777777" w:rsidR="007E756F" w:rsidRPr="007E756F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E756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Registrar name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830564390"/>
            <w:placeholder>
              <w:docPart w:val="6BAB832C558D43D58B756120A21C2F70"/>
            </w:placeholder>
          </w:sdtPr>
          <w:sdtEndPr/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072120627"/>
                  <w:placeholder>
                    <w:docPart w:val="FC59728FFD33453FA5814C551A8DE264"/>
                  </w:placeholder>
                  <w:showingPlcHdr/>
                  <w:text/>
                </w:sdtPr>
                <w:sdtEndPr/>
                <w:sdtContent>
                  <w:p w14:paraId="4A6D6387" w14:textId="37CD1319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hAnsi="Arial" w:cs="Arial"/>
                        <w:color w:val="F0EFDF" w:themeColor="background2"/>
                        <w:sz w:val="20"/>
                        <w:szCs w:val="20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7E756F" w:rsidRPr="00507D5E" w14:paraId="1D85FEF2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6BEB8861" w14:textId="77777777" w:rsidR="007E756F" w:rsidRPr="007E756F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E756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ACRRM membership number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25947835"/>
            <w:placeholder>
              <w:docPart w:val="7CC01FB8ECB04EA0A6DE5DBF2EC1563D"/>
            </w:placeholder>
          </w:sdtPr>
          <w:sdtEndPr/>
          <w:sdtContent>
            <w:tc>
              <w:tcPr>
                <w:tcW w:w="10206" w:type="dxa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888308903"/>
                  <w:placeholder>
                    <w:docPart w:val="2F915653608A45C0B277BCC518469D0B"/>
                  </w:placeholder>
                  <w:showingPlcHdr/>
                  <w:text/>
                </w:sdtPr>
                <w:sdtEndPr/>
                <w:sdtContent>
                  <w:p w14:paraId="45DBD4F8" w14:textId="3CF72506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7E756F" w:rsidRPr="00507D5E" w14:paraId="523582EF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38923D04" w14:textId="77777777" w:rsidR="007E756F" w:rsidRPr="00507D5E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7D5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Phone number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305970621"/>
            <w:placeholder>
              <w:docPart w:val="D75E9300C8A74E1B973FACFFDCCED3B1"/>
            </w:placeholder>
          </w:sdtPr>
          <w:sdtEndPr/>
          <w:sdtContent>
            <w:tc>
              <w:tcPr>
                <w:tcW w:w="10206" w:type="dxa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233545804"/>
                  <w:placeholder>
                    <w:docPart w:val="E7BCB948BB6844C9ABCF55D9C4D5A3D2"/>
                  </w:placeholder>
                  <w:showingPlcHdr/>
                  <w:text/>
                </w:sdtPr>
                <w:sdtEndPr/>
                <w:sdtContent>
                  <w:p w14:paraId="5D3B97A5" w14:textId="5497ACFE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7E756F" w:rsidRPr="00507D5E" w14:paraId="55CCEC0D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69ECFD8A" w14:textId="77777777" w:rsidR="007E756F" w:rsidRPr="00507D5E" w:rsidRDefault="007E756F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7D5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Email 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63211698"/>
            <w:placeholder>
              <w:docPart w:val="0E20529A1B2E48A5B559F29C05601E84"/>
            </w:placeholder>
          </w:sdtPr>
          <w:sdtEndPr/>
          <w:sdtContent>
            <w:tc>
              <w:tcPr>
                <w:tcW w:w="10206" w:type="dxa"/>
                <w:vAlign w:val="center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866258617"/>
                  <w:placeholder>
                    <w:docPart w:val="C9F21ABE151B4BEF9DBD8D9C5590DF4F"/>
                  </w:placeholder>
                  <w:showingPlcHdr/>
                  <w:text/>
                </w:sdtPr>
                <w:sdtEndPr/>
                <w:sdtContent>
                  <w:p w14:paraId="43C7747E" w14:textId="3358E068" w:rsidR="007E756F" w:rsidRPr="007E756F" w:rsidRDefault="007E756F" w:rsidP="0063388D">
                    <w:pPr>
                      <w:tabs>
                        <w:tab w:val="left" w:pos="2880"/>
                        <w:tab w:val="left" w:pos="6840"/>
                        <w:tab w:val="left" w:pos="11160"/>
                      </w:tabs>
                      <w:spacing w:before="60" w:after="20" w:line="276" w:lineRule="auto"/>
                      <w:rPr>
                        <w:rFonts w:ascii="Arial" w:eastAsia="Times New Roman" w:hAnsi="Arial" w:cs="Arial"/>
                        <w:sz w:val="20"/>
                        <w:szCs w:val="20"/>
                        <w:lang w:val="en-US"/>
                      </w:rPr>
                    </w:pPr>
                    <w:r w:rsidRPr="007E756F"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D02E74" w:rsidRPr="00507D5E" w14:paraId="554E142F" w14:textId="77777777" w:rsidTr="009569D0">
        <w:tc>
          <w:tcPr>
            <w:tcW w:w="3828" w:type="dxa"/>
            <w:shd w:val="clear" w:color="auto" w:fill="F0EFDF" w:themeFill="background2"/>
            <w:vAlign w:val="center"/>
          </w:tcPr>
          <w:p w14:paraId="0C16067C" w14:textId="6054AC59" w:rsidR="00D02E74" w:rsidRPr="00507D5E" w:rsidRDefault="00D02E74" w:rsidP="0063388D">
            <w:pPr>
              <w:tabs>
                <w:tab w:val="left" w:pos="2880"/>
                <w:tab w:val="left" w:pos="6840"/>
                <w:tab w:val="left" w:pos="11160"/>
              </w:tabs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Requirement</w:t>
            </w:r>
            <w:r w:rsidR="00F07B3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(select one)</w:t>
            </w:r>
          </w:p>
        </w:tc>
        <w:tc>
          <w:tcPr>
            <w:tcW w:w="10206" w:type="dxa"/>
            <w:vAlign w:val="center"/>
          </w:tcPr>
          <w:p w14:paraId="44037FE4" w14:textId="4B3D4CBA" w:rsidR="00D02E74" w:rsidRDefault="00F07B35" w:rsidP="0063388D">
            <w:pPr>
              <w:tabs>
                <w:tab w:val="left" w:pos="2880"/>
                <w:tab w:val="left" w:pos="6840"/>
                <w:tab w:val="left" w:pos="11160"/>
              </w:tabs>
              <w:spacing w:before="60" w:after="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Anaesthetics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23569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D64F9">
              <w:rPr>
                <w:rFonts w:ascii="Arial" w:hAnsi="Arial" w:cs="Arial"/>
                <w:sz w:val="20"/>
                <w:szCs w:val="20"/>
              </w:rPr>
              <w:t xml:space="preserve">Obstetrics 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30268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4D64F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02E74">
              <w:rPr>
                <w:rFonts w:ascii="Arial" w:hAnsi="Arial" w:cs="Arial"/>
                <w:sz w:val="20"/>
                <w:szCs w:val="20"/>
              </w:rPr>
              <w:t xml:space="preserve">Paediatrics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46701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64F9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E8839CA" w14:textId="38F45007" w:rsidR="00B311E3" w:rsidRDefault="00B311E3" w:rsidP="00A06948">
      <w:pPr>
        <w:spacing w:line="276" w:lineRule="auto"/>
        <w:rPr>
          <w:rFonts w:ascii="Arial" w:eastAsia="Times New Roman" w:hAnsi="Arial" w:cs="Arial"/>
          <w:bCs/>
          <w:sz w:val="20"/>
          <w:szCs w:val="20"/>
          <w:lang w:val="en-US"/>
        </w:rPr>
      </w:pPr>
    </w:p>
    <w:p w14:paraId="27949A44" w14:textId="0F3BFB9E" w:rsidR="00B311E3" w:rsidRDefault="00B311E3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0B30A05D" w14:textId="6384B998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75D0E3B1" w14:textId="69BBF795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6B15F9C0" w14:textId="451B26CC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3DAC3740" w14:textId="12D0759C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623C8F9A" w14:textId="27927C2A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39B21260" w14:textId="77777777" w:rsidR="00721143" w:rsidRDefault="00721143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568219CD" w14:textId="5824A656" w:rsidR="007E756F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tbl>
      <w:tblPr>
        <w:tblStyle w:val="TableGrid"/>
        <w:tblW w:w="1409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3260"/>
        <w:gridCol w:w="1276"/>
        <w:gridCol w:w="1276"/>
        <w:gridCol w:w="1275"/>
        <w:gridCol w:w="1985"/>
        <w:gridCol w:w="2329"/>
      </w:tblGrid>
      <w:tr w:rsidR="007E756F" w:rsidRPr="007E756F" w14:paraId="46A7BF76" w14:textId="77777777" w:rsidTr="00821C49">
        <w:trPr>
          <w:trHeight w:val="220"/>
        </w:trPr>
        <w:tc>
          <w:tcPr>
            <w:tcW w:w="1276" w:type="dxa"/>
            <w:vMerge w:val="restart"/>
          </w:tcPr>
          <w:p w14:paraId="653E9A1B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Date</w:t>
            </w:r>
          </w:p>
        </w:tc>
        <w:tc>
          <w:tcPr>
            <w:tcW w:w="1418" w:type="dxa"/>
            <w:vMerge w:val="restart"/>
          </w:tcPr>
          <w:p w14:paraId="2DAAED87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3260" w:type="dxa"/>
            <w:vMerge w:val="restart"/>
          </w:tcPr>
          <w:p w14:paraId="11672737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Case details</w:t>
            </w:r>
          </w:p>
        </w:tc>
        <w:tc>
          <w:tcPr>
            <w:tcW w:w="2552" w:type="dxa"/>
            <w:gridSpan w:val="2"/>
          </w:tcPr>
          <w:p w14:paraId="3D583449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Patient details</w:t>
            </w:r>
          </w:p>
        </w:tc>
        <w:tc>
          <w:tcPr>
            <w:tcW w:w="1275" w:type="dxa"/>
            <w:vMerge w:val="restart"/>
          </w:tcPr>
          <w:p w14:paraId="7BDA9D0C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O/A/C</w:t>
            </w:r>
          </w:p>
        </w:tc>
        <w:tc>
          <w:tcPr>
            <w:tcW w:w="1985" w:type="dxa"/>
            <w:vMerge w:val="restart"/>
          </w:tcPr>
          <w:p w14:paraId="0CC7CEF9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Observer name and position held (if observed)</w:t>
            </w:r>
          </w:p>
        </w:tc>
        <w:tc>
          <w:tcPr>
            <w:tcW w:w="2329" w:type="dxa"/>
            <w:vMerge w:val="restart"/>
          </w:tcPr>
          <w:p w14:paraId="685BD270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miniCEX, DOPS, CBD </w:t>
            </w:r>
          </w:p>
          <w:p w14:paraId="25A5046E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sz w:val="20"/>
                <w:szCs w:val="20"/>
                <w:lang w:val="en-US"/>
              </w:rPr>
              <w:t>(if case used in assessment)</w:t>
            </w:r>
          </w:p>
        </w:tc>
      </w:tr>
      <w:tr w:rsidR="007E756F" w:rsidRPr="007E756F" w14:paraId="2A91338A" w14:textId="77777777" w:rsidTr="00821C49">
        <w:trPr>
          <w:trHeight w:val="280"/>
        </w:trPr>
        <w:tc>
          <w:tcPr>
            <w:tcW w:w="1276" w:type="dxa"/>
            <w:vMerge/>
          </w:tcPr>
          <w:p w14:paraId="2C68E0FE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</w:tcPr>
          <w:p w14:paraId="4E8C42EB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Merge/>
          </w:tcPr>
          <w:p w14:paraId="75F0189F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16ED7124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276" w:type="dxa"/>
          </w:tcPr>
          <w:p w14:paraId="2E1A42C7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E756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275" w:type="dxa"/>
            <w:vMerge/>
          </w:tcPr>
          <w:p w14:paraId="408097D2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</w:tcPr>
          <w:p w14:paraId="204D30BA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29" w:type="dxa"/>
            <w:vMerge/>
          </w:tcPr>
          <w:p w14:paraId="4C531674" w14:textId="77777777" w:rsidR="007E756F" w:rsidRPr="007E756F" w:rsidRDefault="007E756F" w:rsidP="007E756F">
            <w:pPr>
              <w:spacing w:before="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7E756F" w:rsidRPr="007E756F" w14:paraId="1D1FF082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71466243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5B056D42" w14:textId="71F5B352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211895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7A3D5458" w14:textId="075B695A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61309062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1DD99CDF" w14:textId="7A431180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2748436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4063D5E0" w14:textId="5A2AFCAB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440928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110DB6C" w14:textId="1B3A4C10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997948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0EBEB167" w14:textId="0F1457D5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693743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44A876DD" w14:textId="7EE1FC8A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062299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0DE4C9D7" w14:textId="0478130D" w:rsidR="007E756F" w:rsidRPr="00821C49" w:rsidRDefault="00821C49" w:rsidP="007E756F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329CE6C7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00478111"/>
            <w:placeholder>
              <w:docPart w:val="98F546B8715A4A26BC5434D30ED424D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2B0DEBDC" w14:textId="628AB64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28738960"/>
            <w:placeholder>
              <w:docPart w:val="DE6DE75D76BE4D49A64FDD7FDA6D416F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501E1915" w14:textId="32A77BE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12847474"/>
            <w:placeholder>
              <w:docPart w:val="0944D005670E4173AEEBB17D12635F4B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2DB52361" w14:textId="251A607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159502445"/>
            <w:placeholder>
              <w:docPart w:val="FC75C53585624FC285F9F989D8996FAC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191B1788" w14:textId="5917281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33010924"/>
            <w:placeholder>
              <w:docPart w:val="C41EE0123A5A455A8A9E055DDA6BDC46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3F628756" w14:textId="571D22E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73203508"/>
            <w:placeholder>
              <w:docPart w:val="0594F52D5A414AD0B1A92A97B546DA52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41EEBA4B" w14:textId="653333F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86537002"/>
            <w:placeholder>
              <w:docPart w:val="8DFC0C3B57394CBA8E4275E5C4CCB70E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7E6DB718" w14:textId="39452EC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33091237"/>
            <w:placeholder>
              <w:docPart w:val="9E8212B75D474C5081CFCBB204CBDA3E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52160A7B" w14:textId="009D0CD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2CDA791B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09933840"/>
            <w:placeholder>
              <w:docPart w:val="4D1D4713CF7B485BB9BA7CBA64E8DE1C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6D5A75ED" w14:textId="64EF51E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02848590"/>
            <w:placeholder>
              <w:docPart w:val="723BF885565C4C85B6CEDC6A97C9BBB5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426B08F9" w14:textId="7AF8BCD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78973499"/>
            <w:placeholder>
              <w:docPart w:val="B98D68C4CD75459197E4C2C87E845104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1F44064F" w14:textId="40B2229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963379944"/>
            <w:placeholder>
              <w:docPart w:val="C47622959CC94A52B38171550C9AC109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0FB2D3FA" w14:textId="0B63FA3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23078001"/>
            <w:placeholder>
              <w:docPart w:val="7FF8CD9561AD4AB6B46746172E315CDB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A7AD80A" w14:textId="409B455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2190803"/>
            <w:placeholder>
              <w:docPart w:val="5055E7B324E4430BB7353E6DFB10A414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35BED6A5" w14:textId="7FCEFB2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727133692"/>
            <w:placeholder>
              <w:docPart w:val="2FDBD350D84140BB814D2C49B1FEA65C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753D37B4" w14:textId="6DAC284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78584859"/>
            <w:placeholder>
              <w:docPart w:val="31E69914AAC143DDAA35E74E3DC64FE3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488EE455" w14:textId="76A632F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0E30BCC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04996147"/>
            <w:placeholder>
              <w:docPart w:val="9154C775108547CFB4B624220B89B2DF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5464CDAF" w14:textId="690CD5C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63986446"/>
            <w:placeholder>
              <w:docPart w:val="550A1D09239E444AA0C7374D12EE5084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3A339A5A" w14:textId="09C76FF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71032365"/>
            <w:placeholder>
              <w:docPart w:val="C8215D20191647ED9E4E392D270CB91F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68B5381F" w14:textId="25318F0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83647073"/>
            <w:placeholder>
              <w:docPart w:val="6B5E1A964226454A91B49D1DC68E7CC7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0B36FDC4" w14:textId="04AC32C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6254797"/>
            <w:placeholder>
              <w:docPart w:val="ABDD732389D643F2B2537AC9645EDA2C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7B20F62" w14:textId="73C5292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36337043"/>
            <w:placeholder>
              <w:docPart w:val="4859964DCD094687963C885B21EC6C5D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650511DE" w14:textId="28E26FE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10565261"/>
            <w:placeholder>
              <w:docPart w:val="81F4ADFA2BBA46A99BB0DAA1E79F849C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0E8B67BD" w14:textId="68E0AB7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67983904"/>
            <w:placeholder>
              <w:docPart w:val="735BF52825FE4B428CFEA38D10305E04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15177B54" w14:textId="7DB6903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8B4342D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127587794"/>
            <w:placeholder>
              <w:docPart w:val="095E56D118E440F0A56598E34048C12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6148797C" w14:textId="1BACCC1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88924635"/>
            <w:placeholder>
              <w:docPart w:val="3C094268580542228F9B58AA58A3630C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346964DC" w14:textId="79AA1A8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63251765"/>
            <w:placeholder>
              <w:docPart w:val="AAF2C8781E4C4860B692206E698C1839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4A4F2B75" w14:textId="2B4DAF1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09485384"/>
            <w:placeholder>
              <w:docPart w:val="B3A92D6FAB304BB4899DCDC6B2339F3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A42F1AE" w14:textId="25171FE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10206631"/>
            <w:placeholder>
              <w:docPart w:val="1F113A9AB7FF4C6395A2E692995BABE0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53E99AB" w14:textId="1884E61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3788129"/>
            <w:placeholder>
              <w:docPart w:val="CBB2F907A9D0418FB1B7977C1C5CB4D2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5D9A1FD1" w14:textId="3F7BBFE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89543980"/>
            <w:placeholder>
              <w:docPart w:val="ED79C7B106DB47D8A7E86BA62ACEFD82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7CC387F0" w14:textId="63B4115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79431480"/>
            <w:placeholder>
              <w:docPart w:val="29DE4E880E0049F0B945D28E97788F2A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7442FB6B" w14:textId="20CDC48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347DAB3C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05858064"/>
            <w:placeholder>
              <w:docPart w:val="8571E16D06654170B2F472CF0FD9CE19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44428960" w14:textId="75C2CF2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52001703"/>
            <w:placeholder>
              <w:docPart w:val="25D61F57B65C41179BD562C415C883D6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479CF859" w14:textId="2D564CD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33122323"/>
            <w:placeholder>
              <w:docPart w:val="563200F8AE874A008BFD74331DEB33EB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6BF04B51" w14:textId="4CB019A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501935367"/>
            <w:placeholder>
              <w:docPart w:val="A72D6CC6DC174458910CBF50558FA127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C864C39" w14:textId="402A2DB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992856040"/>
            <w:placeholder>
              <w:docPart w:val="C7814C8C338A4D0C91D812986538534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472712D4" w14:textId="5F18E70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4890692"/>
            <w:placeholder>
              <w:docPart w:val="BE573F29B3FD443EAB1052BF185A3635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410A2D0D" w14:textId="362EDAD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73314792"/>
            <w:placeholder>
              <w:docPart w:val="430C0BAC3FF942ADA15B3C241A11966C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3E6F23FD" w14:textId="6CE13FC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119527007"/>
            <w:placeholder>
              <w:docPart w:val="59B82BA8EC764801A3A78D7BF312E82E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48C479B3" w14:textId="7B31783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0F7EB928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72038412"/>
            <w:placeholder>
              <w:docPart w:val="BCB918669CCA439FAFA454C7A519F0F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541EE327" w14:textId="22C9BF0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32599244"/>
            <w:placeholder>
              <w:docPart w:val="24D5A8FC44834ED78AFA1ACAED4B2957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3FFD3E83" w14:textId="734FAF4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35794549"/>
            <w:placeholder>
              <w:docPart w:val="91CEA05E6A9E43E7BBF76C30F3D807A9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7153FE47" w14:textId="5AEC74F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68424277"/>
            <w:placeholder>
              <w:docPart w:val="89EE30F35AC446CC803E2C399DE639D9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3E4EF011" w14:textId="2DFDB0B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19564286"/>
            <w:placeholder>
              <w:docPart w:val="1F7212FDA22C4239BC229A1747606B1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55C82D5" w14:textId="7EC017D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20011689"/>
            <w:placeholder>
              <w:docPart w:val="263C0D478DCB4A14A22233751E4C258C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79140A3B" w14:textId="2D9764E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18766597"/>
            <w:placeholder>
              <w:docPart w:val="524B988F80724891928E540E78BECCA7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10D96628" w14:textId="15154D0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123065775"/>
            <w:placeholder>
              <w:docPart w:val="02A375203C2845478E817F126670839B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7F30D595" w14:textId="47AC78E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FF8220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80464064"/>
            <w:placeholder>
              <w:docPart w:val="72B365576F2E4232854C1E86F883BAC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0B91E91C" w14:textId="4A9BAE8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46180736"/>
            <w:placeholder>
              <w:docPart w:val="24DA46AB520C4E8F8847164DFF5818F8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77A885C6" w14:textId="7AC7DC4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09505613"/>
            <w:placeholder>
              <w:docPart w:val="4F7E5EF3FD554A0CA641BDC99CD87BAD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1720FC63" w14:textId="3084E60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41941921"/>
            <w:placeholder>
              <w:docPart w:val="E60A0E9C93EE489B9D97A837AEF4A39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677F1464" w14:textId="3BE0737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77900145"/>
            <w:placeholder>
              <w:docPart w:val="1E769A8EA1A14767930BDF8DE58EA2E5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113E2389" w14:textId="32EDDE9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747264849"/>
            <w:placeholder>
              <w:docPart w:val="B9E8F7EE745442BA9D01BA32096FCB46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17E60521" w14:textId="49AC6CD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84851317"/>
            <w:placeholder>
              <w:docPart w:val="50779E19DBEA42D7AC5E52ABC1CCBDAA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6E5F8BF7" w14:textId="5178199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06534239"/>
            <w:placeholder>
              <w:docPart w:val="3E506A6997444CD78844E443C58584A2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62897FC9" w14:textId="310BCF4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15BECE3D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00330688"/>
            <w:placeholder>
              <w:docPart w:val="6BF36ABE878D4D5BB38169DFAF5C545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7D3D4DFC" w14:textId="7B0E37F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968158391"/>
            <w:placeholder>
              <w:docPart w:val="265CE9DA51F84EA9A185AC5A0635B21B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33E5C3A5" w14:textId="4E471D9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9756719"/>
            <w:placeholder>
              <w:docPart w:val="1E8A48CC63C244C69FB1C29BB8291767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108F579A" w14:textId="5006D38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99002403"/>
            <w:placeholder>
              <w:docPart w:val="76696133B900427FB2087EDC5C70AE86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66206D6F" w14:textId="7A79BF3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097681850"/>
            <w:placeholder>
              <w:docPart w:val="BC120C3E1C5C432993E89B5B91C517E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051327E6" w14:textId="0F11763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113394508"/>
            <w:placeholder>
              <w:docPart w:val="44CEE93A8CEF401C8911088B93068308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4AEE5D99" w14:textId="11D1718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21445542"/>
            <w:placeholder>
              <w:docPart w:val="4B2C04C950854651AB8B98F38724F22D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35899584" w14:textId="0C4AF36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83098095"/>
            <w:placeholder>
              <w:docPart w:val="CC2FCCE24F3B45C8A160C8B39CA85886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7A39C81C" w14:textId="273AE81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12A9C68A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10002673"/>
            <w:placeholder>
              <w:docPart w:val="0A415DB32C764763896E9B5D7B84B5E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53FABB92" w14:textId="01EEC77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52367463"/>
            <w:placeholder>
              <w:docPart w:val="85E2994D4F124D8EA7E9C32BEC4A85D2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54FABFD5" w14:textId="18B118E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45413553"/>
            <w:placeholder>
              <w:docPart w:val="ADBF50E97EC74110B938F68DC4D47193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329E2885" w14:textId="6AC01FF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661078246"/>
            <w:placeholder>
              <w:docPart w:val="9642A8850122408690EA6DB0677EBA12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8853D7F" w14:textId="16A8C7D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63460461"/>
            <w:placeholder>
              <w:docPart w:val="B81837DDF9E1450485810C215BAB0623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2A952068" w14:textId="2C8C62F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865288575"/>
            <w:placeholder>
              <w:docPart w:val="94C950D373F44599BBB64E96BCD9914C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36090595" w14:textId="6469DB4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55003361"/>
            <w:placeholder>
              <w:docPart w:val="CF8C6D9C03564DA4B7078CE5A3AE49AF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1327E9C4" w14:textId="5B70816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59072303"/>
            <w:placeholder>
              <w:docPart w:val="EEC4F2955AB84537BEB9B5854E95DEAF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7D3FC65D" w14:textId="004555A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5C79BC0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953681525"/>
            <w:placeholder>
              <w:docPart w:val="F6A795145D9F4BAC9D2D6A49EEDAA64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16324D37" w14:textId="0BDC96E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2113612"/>
            <w:placeholder>
              <w:docPart w:val="016F9263F5FF456A9F49E866D71195E2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22C8E97C" w14:textId="05A3280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398563795"/>
            <w:placeholder>
              <w:docPart w:val="F66DC98E646B4A55B151150414ED98EE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10B1FDDC" w14:textId="16F8831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42427457"/>
            <w:placeholder>
              <w:docPart w:val="DD2F850E17F1483EACC41EF85C5A0C3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1764A329" w14:textId="541CB3C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14752125"/>
            <w:placeholder>
              <w:docPart w:val="94450C53D26D48719210769702DC0D7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0AD42541" w14:textId="6D3A86B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721281504"/>
            <w:placeholder>
              <w:docPart w:val="10A96F468FC449C3BEDFC27DF8B346EF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07A5DB6D" w14:textId="663500E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45563320"/>
            <w:placeholder>
              <w:docPart w:val="5E6909BF1DAB4FE68544DB0FFA71FBA5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00DF898B" w14:textId="21BB118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236934876"/>
            <w:placeholder>
              <w:docPart w:val="C27EE2051E924774B03D368C6E6AE330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1AAC3BAA" w14:textId="00598DE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640DDB0D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875393144"/>
            <w:placeholder>
              <w:docPart w:val="5B0B021E852F4F569EA9F88F831E926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452E5023" w14:textId="7C4125D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142657331"/>
            <w:placeholder>
              <w:docPart w:val="16AE545028EE4E4A9C2A9AC4D070F1CE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1CC521BD" w14:textId="4A84EAB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18178431"/>
            <w:placeholder>
              <w:docPart w:val="153D7E9161A6426FA1BC51F1147BE0D8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51AC0D07" w14:textId="0369C54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961679"/>
            <w:placeholder>
              <w:docPart w:val="0BFE1771FEE24506884BD99ED5BDFB9E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07C9651" w14:textId="7C55DE5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68323390"/>
            <w:placeholder>
              <w:docPart w:val="F56DB8D11A1D4D3B853C6C51B30547F0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69F73EC" w14:textId="4D24280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17994386"/>
            <w:placeholder>
              <w:docPart w:val="038FE40C101F4532BF764EDFEAD58A53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3E2EFE0D" w14:textId="4F40ADB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95671602"/>
            <w:placeholder>
              <w:docPart w:val="E3EE907023994E1199B44807939BF16D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2BD4FFFB" w14:textId="3EB3139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972972715"/>
            <w:placeholder>
              <w:docPart w:val="61F7EBFA2B4E407D8892826D332D5BFC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256D100F" w14:textId="6146942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789BA7C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53965778"/>
            <w:placeholder>
              <w:docPart w:val="CC320047AAE64BC296F7B569EF47F3F5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02996621" w14:textId="37AA4A4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82858842"/>
            <w:placeholder>
              <w:docPart w:val="9584E507613E41AFAAEB8A76AB38B766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51EFC2C0" w14:textId="67397BD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452602544"/>
            <w:placeholder>
              <w:docPart w:val="B9B2C40EA21F400FBFEDEA10AA58019D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760F1385" w14:textId="6D0A11A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514306659"/>
            <w:placeholder>
              <w:docPart w:val="C8BA716929F141FCB81D23AD23E89047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3B6CC902" w14:textId="2F11D24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40759662"/>
            <w:placeholder>
              <w:docPart w:val="31A6E17E621A4BE3A6DE32B5EF8339C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7681696" w14:textId="38955EA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18506566"/>
            <w:placeholder>
              <w:docPart w:val="790DB779C419469AB961CECBB45AB643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4F374F8F" w14:textId="26AFF0C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89378534"/>
            <w:placeholder>
              <w:docPart w:val="D1938EDD19254EEA9BA13037708B293D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17F3FD57" w14:textId="1B5DD0A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52026594"/>
            <w:placeholder>
              <w:docPart w:val="53322A8497F94DFE97FD35F367662C53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064AA4A9" w14:textId="31F244D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19AF172F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836653364"/>
            <w:placeholder>
              <w:docPart w:val="731805BA61A24C618042B1D2B993599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067F9872" w14:textId="21092F7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65610391"/>
            <w:placeholder>
              <w:docPart w:val="AAA968A11BF6432FB896C0E0F0B8A5EF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6807EE4E" w14:textId="26BDE2E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51787964"/>
            <w:placeholder>
              <w:docPart w:val="F600489167304B32A4D58734C88F6D26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134E1C93" w14:textId="501AFADB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158651929"/>
            <w:placeholder>
              <w:docPart w:val="CD246552D98E4585B8C956930E3A005D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36AAFF02" w14:textId="667BA93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32494945"/>
            <w:placeholder>
              <w:docPart w:val="012A4D6B541A40F794D215ADF2039E6A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5905ADC4" w14:textId="06A5DED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400374339"/>
            <w:placeholder>
              <w:docPart w:val="36DB589850F143E4BFB0490286D9CD2F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49E82154" w14:textId="7C6F75C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494299216"/>
            <w:placeholder>
              <w:docPart w:val="FCD68EAE053D4F7C8FB269C9D505E98A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69536749" w14:textId="592E83D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2069497213"/>
            <w:placeholder>
              <w:docPart w:val="DDEED1BAA7564097A53C12C61DFCF449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3FAE3835" w14:textId="616BBDB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5A8C7B05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727575931"/>
            <w:placeholder>
              <w:docPart w:val="FDAFAF36FA9B482EABEBDA865664A3DC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6D1915F3" w14:textId="230544C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98708002"/>
            <w:placeholder>
              <w:docPart w:val="6272AF0F71704E6DBC6195FEF999352B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766C0E19" w14:textId="519CAF6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530525338"/>
            <w:placeholder>
              <w:docPart w:val="498BB2391C75441F82285F84ED34601C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2A65DAFB" w14:textId="79DCDBD0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08439562"/>
            <w:placeholder>
              <w:docPart w:val="00193C357ADB4A2D9B5BA56DBA79B528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208E9971" w14:textId="21D2528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624590858"/>
            <w:placeholder>
              <w:docPart w:val="06016E001C0F43A699A2B12BB37ADC27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19A137C1" w14:textId="2C7951C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07442690"/>
            <w:placeholder>
              <w:docPart w:val="EC54F0625F104FF08682D5BEFF09B344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58E4A753" w14:textId="569B161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514845327"/>
            <w:placeholder>
              <w:docPart w:val="66DDB6F8739E4D72BA282B6202C0513F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56F40E8A" w14:textId="6F02F49C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647282311"/>
            <w:placeholder>
              <w:docPart w:val="0698CA80DAE94DFBB523723F32ABEF75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6BDEB9D8" w14:textId="5F1BC46E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39A166A1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049063746"/>
            <w:placeholder>
              <w:docPart w:val="0303075D9E0247B4B479D73A1B8A3A2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5A5849DA" w14:textId="236F9217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2087266114"/>
            <w:placeholder>
              <w:docPart w:val="1E47FCB05944461F9A8C6C5C83CAE44C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081624A3" w14:textId="72F7D7E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96319676"/>
            <w:placeholder>
              <w:docPart w:val="99CDBFC106D443A6BCC41C6E01619542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54883F08" w14:textId="4FE5A22F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33655155"/>
            <w:placeholder>
              <w:docPart w:val="CF3D78A4A3CE4823A33143439F5CF596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09E6EA21" w14:textId="503C4BC9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390532098"/>
            <w:placeholder>
              <w:docPart w:val="EE4CF15EAE254D299EAABF97B29D157E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7AB0ADC1" w14:textId="448423BA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23398609"/>
            <w:placeholder>
              <w:docPart w:val="9366B13CBEFB45098D7802F279346C57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6706C709" w14:textId="034ABB1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595523218"/>
            <w:placeholder>
              <w:docPart w:val="939F63A746D846FFA0E5B05781639BFB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0A0EA347" w14:textId="2C6B8EE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484153257"/>
            <w:placeholder>
              <w:docPart w:val="4273F974B4504049B70461BAC57C761D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6E9A89B2" w14:textId="25947258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821C49" w:rsidRPr="007E756F" w14:paraId="44921778" w14:textId="77777777" w:rsidTr="00821C49"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905844638"/>
            <w:placeholder>
              <w:docPart w:val="F9371C1B33E14B9BAA5303609817A49F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76" w:type="dxa"/>
              </w:tcPr>
              <w:p w14:paraId="7FEAF6CA" w14:textId="159CB473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753696611"/>
            <w:placeholder>
              <w:docPart w:val="4E2E3E0A15474E99893FCEB9568D5EEA"/>
            </w:placeholder>
            <w:showingPlcHdr/>
            <w:text/>
          </w:sdtPr>
          <w:sdtEndPr/>
          <w:sdtContent>
            <w:tc>
              <w:tcPr>
                <w:tcW w:w="1418" w:type="dxa"/>
              </w:tcPr>
              <w:p w14:paraId="740AAE72" w14:textId="42953021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51298570"/>
            <w:placeholder>
              <w:docPart w:val="4EC197856C16476CA686AF52F6EEEB8B"/>
            </w:placeholder>
            <w:showingPlcHdr/>
            <w:text/>
          </w:sdtPr>
          <w:sdtEndPr/>
          <w:sdtContent>
            <w:tc>
              <w:tcPr>
                <w:tcW w:w="3260" w:type="dxa"/>
              </w:tcPr>
              <w:p w14:paraId="58D35069" w14:textId="72DB11C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555617304"/>
            <w:placeholder>
              <w:docPart w:val="AFFDF4D90D2A40F8948E2F9F4144EC2D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3DC0B5DE" w14:textId="013FECE6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-138651115"/>
            <w:placeholder>
              <w:docPart w:val="205A212046514F548957CED86876B24F"/>
            </w:placeholder>
            <w:showingPlcHdr/>
            <w:text/>
          </w:sdtPr>
          <w:sdtEndPr/>
          <w:sdtContent>
            <w:tc>
              <w:tcPr>
                <w:tcW w:w="1276" w:type="dxa"/>
              </w:tcPr>
              <w:p w14:paraId="250DEACE" w14:textId="5C528F74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03584760"/>
            <w:placeholder>
              <w:docPart w:val="3BF5782057DD4CC0AEA47B89D651BA73"/>
            </w:placeholder>
            <w:showingPlcHdr/>
            <w:text/>
          </w:sdtPr>
          <w:sdtEndPr/>
          <w:sdtContent>
            <w:tc>
              <w:tcPr>
                <w:tcW w:w="1275" w:type="dxa"/>
              </w:tcPr>
              <w:p w14:paraId="21F59C8E" w14:textId="4C9D34C5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862721576"/>
            <w:placeholder>
              <w:docPart w:val="A471761DE87A40FBB05AFCB6D9131B4C"/>
            </w:placeholder>
            <w:showingPlcHdr/>
            <w:text/>
          </w:sdtPr>
          <w:sdtEndPr/>
          <w:sdtContent>
            <w:tc>
              <w:tcPr>
                <w:tcW w:w="1985" w:type="dxa"/>
              </w:tcPr>
              <w:p w14:paraId="6683C482" w14:textId="68A2EA52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  <w:lang w:val="en-US"/>
            </w:rPr>
            <w:id w:val="1283465093"/>
            <w:placeholder>
              <w:docPart w:val="E05BB74122FD4B16A0446C0AA1FD563D"/>
            </w:placeholder>
            <w:showingPlcHdr/>
            <w:text/>
          </w:sdtPr>
          <w:sdtEndPr/>
          <w:sdtContent>
            <w:tc>
              <w:tcPr>
                <w:tcW w:w="2329" w:type="dxa"/>
              </w:tcPr>
              <w:p w14:paraId="68168FA8" w14:textId="1D4E4C1D" w:rsidR="00821C49" w:rsidRPr="007E756F" w:rsidRDefault="00821C49" w:rsidP="00821C49">
                <w:pPr>
                  <w:spacing w:before="0" w:after="0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r w:rsidRPr="00821C4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110E1B6B" w14:textId="77777777" w:rsidR="007E756F" w:rsidRPr="00507D5E" w:rsidRDefault="007E756F" w:rsidP="00B311E3">
      <w:pPr>
        <w:tabs>
          <w:tab w:val="left" w:pos="8422"/>
        </w:tabs>
        <w:spacing w:before="240" w:after="24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sectPr w:rsidR="007E756F" w:rsidRPr="00507D5E" w:rsidSect="00821C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985" w:right="1387" w:bottom="851" w:left="1560" w:header="709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88C18" w14:textId="77777777" w:rsidR="00A06948" w:rsidRDefault="00A06948" w:rsidP="00564821">
      <w:pPr>
        <w:spacing w:before="0" w:after="0" w:line="240" w:lineRule="auto"/>
      </w:pPr>
      <w:r>
        <w:separator/>
      </w:r>
    </w:p>
  </w:endnote>
  <w:endnote w:type="continuationSeparator" w:id="0">
    <w:p w14:paraId="08973C89" w14:textId="77777777" w:rsidR="00A06948" w:rsidRDefault="00A06948" w:rsidP="005648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5A7102-720B-450B-852B-87FA96AC54DB}"/>
    <w:embedBold r:id="rId2" w:fontKey="{F6E7154D-37E7-47A3-9CD7-A267B53C2C53}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  <w:embedRegular r:id="rId3" w:fontKey="{8E8D0F35-66F6-4FCB-8A93-36CC644CA1F7}"/>
    <w:embedBold r:id="rId4" w:fontKey="{9D4B78C1-B455-4995-9E18-F061F52EA503}"/>
    <w:embedItalic r:id="rId5" w:fontKey="{235889AB-3DEF-4B19-943A-2A62CCF08F87}"/>
  </w:font>
  <w:font w:name="Libre Franklin Thin">
    <w:altName w:val="Calibri"/>
    <w:charset w:val="00"/>
    <w:family w:val="auto"/>
    <w:pitch w:val="variable"/>
    <w:sig w:usb0="A00000FF" w:usb1="4000205B" w:usb2="00000000" w:usb3="00000000" w:csb0="00000193" w:csb1="00000000"/>
    <w:embedRegular r:id="rId6" w:fontKey="{7A1103D4-B493-4A0F-934D-48ADBE60D5AA}"/>
    <w:embedItalic r:id="rId7" w:fontKey="{32C61AA7-487D-4D77-81E8-86E40F632423}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08B8436-B491-40C7-B27D-784747367F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5C560A7-D76A-43C7-BB37-1016EED8718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FC56C8C2-EDBC-46BF-8D3D-59D46B6D2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78822" w14:textId="77777777" w:rsidR="009B70B7" w:rsidRDefault="009B70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9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313"/>
      <w:gridCol w:w="1676"/>
    </w:tblGrid>
    <w:tr w:rsidR="00184697" w14:paraId="0854CB4C" w14:textId="77777777" w:rsidTr="0020391E">
      <w:trPr>
        <w:trHeight w:val="142"/>
      </w:trPr>
      <w:tc>
        <w:tcPr>
          <w:tcW w:w="12313" w:type="dxa"/>
        </w:tcPr>
        <w:p w14:paraId="744D673D" w14:textId="38F03E81" w:rsidR="00184697" w:rsidRPr="0020391E" w:rsidRDefault="00184697" w:rsidP="007E756F">
          <w:pPr>
            <w:pStyle w:val="Footer"/>
            <w:rPr>
              <w:rFonts w:ascii="Cambria Math" w:hAnsi="Cambria Math" w:cs="Cambria Math"/>
            </w:rPr>
          </w:pPr>
          <w:r w:rsidRPr="00184697">
            <w:rPr>
              <w:b/>
              <w:bCs/>
            </w:rPr>
            <w:t>ACRRM</w:t>
          </w:r>
          <w:r>
            <w:rPr>
              <w:rFonts w:ascii="Cambria Math" w:hAnsi="Cambria Math" w:cs="Cambria Math"/>
            </w:rPr>
            <w:t> </w:t>
          </w:r>
          <w:r w:rsidR="0020391E">
            <w:t>•</w:t>
          </w:r>
          <w:r w:rsidR="0020391E">
            <w:rPr>
              <w:rFonts w:ascii="Cambria Math" w:hAnsi="Cambria Math" w:cs="Cambria Math"/>
            </w:rPr>
            <w:t> </w:t>
          </w:r>
          <w:r w:rsidR="0020391E" w:rsidRPr="007E756F">
            <w:rPr>
              <w:b/>
              <w:bCs/>
            </w:rPr>
            <w:t>Key</w:t>
          </w:r>
        </w:p>
      </w:tc>
      <w:tc>
        <w:tcPr>
          <w:tcW w:w="1676" w:type="dxa"/>
        </w:tcPr>
        <w:p w14:paraId="587E822D" w14:textId="77777777" w:rsidR="00184697" w:rsidRPr="00002DB7" w:rsidRDefault="00184697" w:rsidP="00184697">
          <w:pPr>
            <w:pStyle w:val="Footer"/>
            <w:jc w:val="right"/>
          </w:pPr>
          <w:r>
            <w:t xml:space="preserve">Page </w:t>
          </w:r>
          <w:r w:rsidRPr="00184697">
            <w:rPr>
              <w:b/>
              <w:bCs/>
            </w:rPr>
            <w:fldChar w:fldCharType="begin"/>
          </w:r>
          <w:r w:rsidRPr="00184697">
            <w:rPr>
              <w:b/>
              <w:bCs/>
            </w:rPr>
            <w:instrText xml:space="preserve"> PAGE   \* MERGEFORMAT </w:instrText>
          </w:r>
          <w:r w:rsidRPr="00184697">
            <w:rPr>
              <w:b/>
              <w:bCs/>
            </w:rPr>
            <w:fldChar w:fldCharType="separate"/>
          </w:r>
          <w:r w:rsidRPr="00184697">
            <w:rPr>
              <w:b/>
              <w:bCs/>
            </w:rPr>
            <w:t>1</w:t>
          </w:r>
          <w:r w:rsidRPr="00184697">
            <w:rPr>
              <w:b/>
              <w:bCs/>
            </w:rPr>
            <w:fldChar w:fldCharType="end"/>
          </w:r>
        </w:p>
      </w:tc>
    </w:tr>
  </w:tbl>
  <w:p w14:paraId="3807D902" w14:textId="45227A6F" w:rsidR="00002DB7" w:rsidRPr="00002DB7" w:rsidRDefault="007E756F" w:rsidP="007E756F">
    <w:pPr>
      <w:pStyle w:val="Footer"/>
      <w:tabs>
        <w:tab w:val="clear" w:pos="4513"/>
        <w:tab w:val="clear" w:pos="9026"/>
        <w:tab w:val="left" w:pos="1100"/>
      </w:tabs>
      <w:ind w:right="-284"/>
    </w:pPr>
    <w:r w:rsidRPr="007E756F">
      <w:rPr>
        <w:rFonts w:ascii="Arial" w:hAnsi="Arial" w:cs="Arial"/>
        <w:bCs/>
        <w:sz w:val="20"/>
        <w:szCs w:val="20"/>
        <w:lang w:val="en-US"/>
      </w:rPr>
      <w:t>Observed ‘O’</w:t>
    </w:r>
    <w:r w:rsidR="009B70B7">
      <w:rPr>
        <w:rFonts w:ascii="Arial" w:hAnsi="Arial" w:cs="Arial"/>
        <w:bCs/>
        <w:sz w:val="20"/>
        <w:szCs w:val="20"/>
        <w:lang w:val="en-US"/>
      </w:rPr>
      <w:t>;</w:t>
    </w:r>
    <w:r w:rsidRPr="007E756F">
      <w:rPr>
        <w:rFonts w:ascii="Arial" w:hAnsi="Arial" w:cs="Arial"/>
        <w:bCs/>
        <w:sz w:val="20"/>
        <w:szCs w:val="20"/>
        <w:lang w:val="en-US"/>
      </w:rPr>
      <w:t xml:space="preserve"> Assisted ‘A’</w:t>
    </w:r>
    <w:r w:rsidR="009B70B7">
      <w:rPr>
        <w:rFonts w:ascii="Arial" w:hAnsi="Arial" w:cs="Arial"/>
        <w:bCs/>
        <w:sz w:val="20"/>
        <w:szCs w:val="20"/>
        <w:lang w:val="en-US"/>
      </w:rPr>
      <w:t>;</w:t>
    </w:r>
    <w:r w:rsidRPr="007E756F">
      <w:rPr>
        <w:rFonts w:ascii="Arial" w:hAnsi="Arial" w:cs="Arial"/>
        <w:bCs/>
        <w:sz w:val="20"/>
        <w:szCs w:val="20"/>
        <w:lang w:val="en-US"/>
      </w:rPr>
      <w:t xml:space="preserve"> Conducted ‘C’</w:t>
    </w:r>
    <w:r w:rsidR="009B70B7">
      <w:rPr>
        <w:rFonts w:ascii="Arial" w:hAnsi="Arial" w:cs="Arial"/>
        <w:bCs/>
        <w:sz w:val="20"/>
        <w:szCs w:val="20"/>
        <w:lang w:val="en-US"/>
      </w:rPr>
      <w:t>;</w:t>
    </w:r>
    <w:r w:rsidRPr="007E756F">
      <w:rPr>
        <w:rFonts w:ascii="Arial" w:hAnsi="Arial" w:cs="Arial"/>
        <w:bCs/>
        <w:sz w:val="20"/>
        <w:szCs w:val="20"/>
        <w:lang w:val="en-US"/>
      </w:rPr>
      <w:t xml:space="preserve"> mini clinical evaluation exercise ‘</w:t>
    </w:r>
    <w:proofErr w:type="spellStart"/>
    <w:r w:rsidR="009B70B7">
      <w:rPr>
        <w:rFonts w:ascii="Arial" w:hAnsi="Arial" w:cs="Arial"/>
        <w:bCs/>
        <w:sz w:val="20"/>
        <w:szCs w:val="20"/>
        <w:lang w:val="en-US"/>
      </w:rPr>
      <w:t>M</w:t>
    </w:r>
    <w:r w:rsidRPr="007E756F">
      <w:rPr>
        <w:rFonts w:ascii="Arial" w:hAnsi="Arial" w:cs="Arial"/>
        <w:bCs/>
        <w:sz w:val="20"/>
        <w:szCs w:val="20"/>
        <w:lang w:val="en-US"/>
      </w:rPr>
      <w:t>iniCEX</w:t>
    </w:r>
    <w:proofErr w:type="spellEnd"/>
    <w:r w:rsidRPr="007E756F">
      <w:rPr>
        <w:rFonts w:ascii="Arial" w:hAnsi="Arial" w:cs="Arial"/>
        <w:bCs/>
        <w:sz w:val="20"/>
        <w:szCs w:val="20"/>
        <w:lang w:val="en-US"/>
      </w:rPr>
      <w:t>’</w:t>
    </w:r>
    <w:r w:rsidR="009B70B7">
      <w:rPr>
        <w:rFonts w:ascii="Arial" w:hAnsi="Arial" w:cs="Arial"/>
        <w:bCs/>
        <w:sz w:val="20"/>
        <w:szCs w:val="20"/>
        <w:lang w:val="en-US"/>
      </w:rPr>
      <w:t>;</w:t>
    </w:r>
    <w:r w:rsidRPr="007E756F">
      <w:rPr>
        <w:rFonts w:ascii="Arial" w:hAnsi="Arial" w:cs="Arial"/>
        <w:bCs/>
        <w:sz w:val="20"/>
        <w:szCs w:val="20"/>
        <w:lang w:val="en-US"/>
      </w:rPr>
      <w:t xml:space="preserve"> direct observation of procedural skills ‘DOPS’</w:t>
    </w:r>
    <w:r w:rsidR="009B70B7">
      <w:rPr>
        <w:rFonts w:ascii="Arial" w:hAnsi="Arial" w:cs="Arial"/>
        <w:bCs/>
        <w:sz w:val="20"/>
        <w:szCs w:val="20"/>
        <w:lang w:val="en-US"/>
      </w:rPr>
      <w:t>’</w:t>
    </w:r>
    <w:r w:rsidRPr="007E756F">
      <w:rPr>
        <w:rFonts w:ascii="Arial" w:hAnsi="Arial" w:cs="Arial"/>
        <w:bCs/>
        <w:sz w:val="20"/>
        <w:szCs w:val="20"/>
        <w:lang w:val="en-US"/>
      </w:rPr>
      <w:t xml:space="preserve"> case-based discussion ‘CBD’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1E7DE" w14:textId="77777777" w:rsidR="009B70B7" w:rsidRDefault="009B70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48F02" w14:textId="77777777" w:rsidR="00A06948" w:rsidRDefault="00A06948" w:rsidP="00564821">
      <w:pPr>
        <w:spacing w:before="0" w:after="0" w:line="240" w:lineRule="auto"/>
      </w:pPr>
      <w:r>
        <w:separator/>
      </w:r>
    </w:p>
  </w:footnote>
  <w:footnote w:type="continuationSeparator" w:id="0">
    <w:p w14:paraId="5F931BA8" w14:textId="77777777" w:rsidR="00A06948" w:rsidRDefault="00A06948" w:rsidP="005648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9B17" w14:textId="77777777" w:rsidR="009B70B7" w:rsidRDefault="009B70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F43BC" w14:textId="05CEC876" w:rsidR="00002DB7" w:rsidRDefault="00D04519" w:rsidP="00D04519">
    <w:pPr>
      <w:pStyle w:val="Documentcategory"/>
      <w:spacing w:before="200"/>
    </w:pPr>
    <w:r>
      <w:drawing>
        <wp:anchor distT="0" distB="0" distL="114300" distR="114300" simplePos="0" relativeHeight="251658240" behindDoc="1" locked="0" layoutInCell="1" allowOverlap="1" wp14:anchorId="0A57D1F1" wp14:editId="538BC183">
          <wp:simplePos x="0" y="0"/>
          <wp:positionH relativeFrom="page">
            <wp:posOffset>5979</wp:posOffset>
          </wp:positionH>
          <wp:positionV relativeFrom="paragraph">
            <wp:posOffset>-426085</wp:posOffset>
          </wp:positionV>
          <wp:extent cx="10668763" cy="962108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91"/>
                  <a:stretch/>
                </pic:blipFill>
                <pic:spPr bwMode="auto">
                  <a:xfrm>
                    <a:off x="0" y="0"/>
                    <a:ext cx="10668763" cy="962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Document category"/>
        <w:tag w:val="Document category"/>
        <w:id w:val="547967335"/>
        <w:lock w:val="sdtLocked"/>
        <w15:color w:val="FF00FF"/>
        <w:dropDownList>
          <w:listItem w:value="Select document category"/>
          <w:listItem w:displayText="Approval" w:value="Approval"/>
          <w:listItem w:displayText="Checklist" w:value="Checklist"/>
          <w:listItem w:displayText="College Standards" w:value="College Standards"/>
          <w:listItem w:displayText="College Submission" w:value="College Submission"/>
          <w:listItem w:displayText="Form" w:value="Form"/>
          <w:listItem w:displayText="Guidelines" w:value="Guidelines"/>
          <w:listItem w:displayText="Information" w:value="Information"/>
          <w:listItem w:displayText="Internal Audit Tool" w:value="Internal Audit Tool"/>
          <w:listItem w:displayText="Process" w:value="Process"/>
          <w:listItem w:displayText="Standard Operating Procedure" w:value="Standard Operating Procedure"/>
          <w:listItem w:displayText="Terms of Reference" w:value="Terms of Reference"/>
        </w:dropDownList>
      </w:sdtPr>
      <w:sdtEndPr/>
      <w:sdtContent>
        <w:r w:rsidR="00A06948">
          <w:t>Form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ED958" w14:textId="77777777" w:rsidR="009B70B7" w:rsidRDefault="009B70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50E"/>
    <w:multiLevelType w:val="multilevel"/>
    <w:tmpl w:val="A31C1CA6"/>
    <w:numStyleLink w:val="NumberedList"/>
  </w:abstractNum>
  <w:abstractNum w:abstractNumId="1" w15:restartNumberingAfterBreak="0">
    <w:nsid w:val="079E5D80"/>
    <w:multiLevelType w:val="hybridMultilevel"/>
    <w:tmpl w:val="C21AF330"/>
    <w:lvl w:ilvl="0" w:tplc="B8344B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706D8"/>
    <w:multiLevelType w:val="multilevel"/>
    <w:tmpl w:val="A31C1CA6"/>
    <w:numStyleLink w:val="NumberedList"/>
  </w:abstractNum>
  <w:abstractNum w:abstractNumId="3" w15:restartNumberingAfterBreak="0">
    <w:nsid w:val="0BC65F85"/>
    <w:multiLevelType w:val="multilevel"/>
    <w:tmpl w:val="C66A6F6E"/>
    <w:numStyleLink w:val="BulletList"/>
  </w:abstractNum>
  <w:abstractNum w:abstractNumId="4" w15:restartNumberingAfterBreak="0">
    <w:nsid w:val="0CCA438D"/>
    <w:multiLevelType w:val="hybridMultilevel"/>
    <w:tmpl w:val="7BFCE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0742"/>
    <w:multiLevelType w:val="hybridMultilevel"/>
    <w:tmpl w:val="DCDEE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A7042"/>
    <w:multiLevelType w:val="hybridMultilevel"/>
    <w:tmpl w:val="D728D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021DE"/>
    <w:multiLevelType w:val="hybridMultilevel"/>
    <w:tmpl w:val="3DBA5F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D26BD"/>
    <w:multiLevelType w:val="multilevel"/>
    <w:tmpl w:val="C666D386"/>
    <w:numStyleLink w:val="Multilevellist"/>
  </w:abstractNum>
  <w:abstractNum w:abstractNumId="9" w15:restartNumberingAfterBreak="0">
    <w:nsid w:val="15C6715F"/>
    <w:multiLevelType w:val="hybridMultilevel"/>
    <w:tmpl w:val="6D7EF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347D4"/>
    <w:multiLevelType w:val="multilevel"/>
    <w:tmpl w:val="C66A6F6E"/>
    <w:numStyleLink w:val="BulletList"/>
  </w:abstractNum>
  <w:abstractNum w:abstractNumId="11" w15:restartNumberingAfterBreak="0">
    <w:nsid w:val="19760360"/>
    <w:multiLevelType w:val="multilevel"/>
    <w:tmpl w:val="C666D386"/>
    <w:numStyleLink w:val="Multilevellist"/>
  </w:abstractNum>
  <w:abstractNum w:abstractNumId="12" w15:restartNumberingAfterBreak="0">
    <w:nsid w:val="1DA33C6B"/>
    <w:multiLevelType w:val="hybridMultilevel"/>
    <w:tmpl w:val="265E5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45926"/>
    <w:multiLevelType w:val="hybridMultilevel"/>
    <w:tmpl w:val="C2B42B8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D39DD"/>
    <w:multiLevelType w:val="hybridMultilevel"/>
    <w:tmpl w:val="2E582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F66F1"/>
    <w:multiLevelType w:val="hybridMultilevel"/>
    <w:tmpl w:val="F272ABC0"/>
    <w:lvl w:ilvl="0" w:tplc="0C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275D4C4D"/>
    <w:multiLevelType w:val="hybridMultilevel"/>
    <w:tmpl w:val="D5CEC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05CDC"/>
    <w:multiLevelType w:val="hybridMultilevel"/>
    <w:tmpl w:val="E2EE880E"/>
    <w:lvl w:ilvl="0" w:tplc="BCB05D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F5462"/>
    <w:multiLevelType w:val="hybridMultilevel"/>
    <w:tmpl w:val="E5C0B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B5EF3"/>
    <w:multiLevelType w:val="multilevel"/>
    <w:tmpl w:val="C66A6F6E"/>
    <w:numStyleLink w:val="BulletList"/>
  </w:abstractNum>
  <w:abstractNum w:abstractNumId="20" w15:restartNumberingAfterBreak="0">
    <w:nsid w:val="30B378C5"/>
    <w:multiLevelType w:val="hybridMultilevel"/>
    <w:tmpl w:val="1DDCD4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930A0"/>
    <w:multiLevelType w:val="hybridMultilevel"/>
    <w:tmpl w:val="68F01B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DE281B"/>
    <w:multiLevelType w:val="hybridMultilevel"/>
    <w:tmpl w:val="FFFFFFFF"/>
    <w:lvl w:ilvl="0" w:tplc="AAA62C5E">
      <w:start w:val="1"/>
      <w:numFmt w:val="decimal"/>
      <w:lvlText w:val="%1."/>
      <w:lvlJc w:val="left"/>
      <w:pPr>
        <w:ind w:left="720" w:hanging="360"/>
      </w:pPr>
    </w:lvl>
    <w:lvl w:ilvl="1" w:tplc="89506B6E">
      <w:start w:val="1"/>
      <w:numFmt w:val="lowerLetter"/>
      <w:lvlText w:val="%2."/>
      <w:lvlJc w:val="left"/>
      <w:pPr>
        <w:ind w:left="1440" w:hanging="360"/>
      </w:pPr>
    </w:lvl>
    <w:lvl w:ilvl="2" w:tplc="C54A4F5E">
      <w:start w:val="1"/>
      <w:numFmt w:val="lowerRoman"/>
      <w:lvlText w:val="%3."/>
      <w:lvlJc w:val="right"/>
      <w:pPr>
        <w:ind w:left="2160" w:hanging="180"/>
      </w:pPr>
    </w:lvl>
    <w:lvl w:ilvl="3" w:tplc="61B611AA">
      <w:start w:val="1"/>
      <w:numFmt w:val="decimal"/>
      <w:lvlText w:val="%4."/>
      <w:lvlJc w:val="left"/>
      <w:pPr>
        <w:ind w:left="2880" w:hanging="360"/>
      </w:pPr>
    </w:lvl>
    <w:lvl w:ilvl="4" w:tplc="E8B03C4E">
      <w:start w:val="1"/>
      <w:numFmt w:val="lowerLetter"/>
      <w:lvlText w:val="%5."/>
      <w:lvlJc w:val="left"/>
      <w:pPr>
        <w:ind w:left="3600" w:hanging="360"/>
      </w:pPr>
    </w:lvl>
    <w:lvl w:ilvl="5" w:tplc="CC2ADABE">
      <w:start w:val="1"/>
      <w:numFmt w:val="lowerRoman"/>
      <w:lvlText w:val="%6."/>
      <w:lvlJc w:val="right"/>
      <w:pPr>
        <w:ind w:left="4320" w:hanging="180"/>
      </w:pPr>
    </w:lvl>
    <w:lvl w:ilvl="6" w:tplc="30187D6E">
      <w:start w:val="1"/>
      <w:numFmt w:val="decimal"/>
      <w:lvlText w:val="%7."/>
      <w:lvlJc w:val="left"/>
      <w:pPr>
        <w:ind w:left="5040" w:hanging="360"/>
      </w:pPr>
    </w:lvl>
    <w:lvl w:ilvl="7" w:tplc="6EFC5718">
      <w:start w:val="1"/>
      <w:numFmt w:val="lowerLetter"/>
      <w:lvlText w:val="%8."/>
      <w:lvlJc w:val="left"/>
      <w:pPr>
        <w:ind w:left="5760" w:hanging="360"/>
      </w:pPr>
    </w:lvl>
    <w:lvl w:ilvl="8" w:tplc="B7FE30A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508AD"/>
    <w:multiLevelType w:val="hybridMultilevel"/>
    <w:tmpl w:val="03B46BF4"/>
    <w:lvl w:ilvl="0" w:tplc="0C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4" w15:restartNumberingAfterBreak="0">
    <w:nsid w:val="40943698"/>
    <w:multiLevelType w:val="hybridMultilevel"/>
    <w:tmpl w:val="3C46B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61CAF"/>
    <w:multiLevelType w:val="hybridMultilevel"/>
    <w:tmpl w:val="9A3EA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D5C7A"/>
    <w:multiLevelType w:val="multilevel"/>
    <w:tmpl w:val="C66A6F6E"/>
    <w:styleLink w:val="BulletList"/>
    <w:lvl w:ilvl="0">
      <w:start w:val="1"/>
      <w:numFmt w:val="bullet"/>
      <w:pStyle w:val="Bulletlist0"/>
      <w:lvlText w:val=""/>
      <w:lvlJc w:val="left"/>
      <w:pPr>
        <w:ind w:left="794" w:hanging="397"/>
      </w:pPr>
      <w:rPr>
        <w:rFonts w:ascii="Wingdings" w:hAnsi="Wingdings" w:hint="default"/>
        <w:color w:val="3D5629" w:themeColor="text2"/>
      </w:rPr>
    </w:lvl>
    <w:lvl w:ilvl="1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  <w:color w:val="3D5629" w:themeColor="text2"/>
      </w:rPr>
    </w:lvl>
    <w:lvl w:ilvl="2">
      <w:start w:val="1"/>
      <w:numFmt w:val="bullet"/>
      <w:lvlText w:val=""/>
      <w:lvlJc w:val="left"/>
      <w:pPr>
        <w:ind w:left="1588" w:hanging="397"/>
      </w:pPr>
      <w:rPr>
        <w:rFonts w:ascii="Wingdings" w:hAnsi="Wingdings" w:hint="default"/>
        <w:color w:val="3D5629" w:themeColor="text2"/>
      </w:rPr>
    </w:lvl>
    <w:lvl w:ilvl="3">
      <w:start w:val="1"/>
      <w:numFmt w:val="bullet"/>
      <w:lvlText w:val=""/>
      <w:lvlJc w:val="left"/>
      <w:pPr>
        <w:ind w:left="1985" w:hanging="397"/>
      </w:pPr>
      <w:rPr>
        <w:rFonts w:ascii="Wingdings" w:hAnsi="Wingdings" w:hint="default"/>
        <w:color w:val="3D5629" w:themeColor="text2"/>
      </w:rPr>
    </w:lvl>
    <w:lvl w:ilvl="4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  <w:color w:val="3D5629" w:themeColor="text2"/>
      </w:rPr>
    </w:lvl>
    <w:lvl w:ilvl="5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  <w:color w:val="3D5629" w:themeColor="text2"/>
      </w:rPr>
    </w:lvl>
    <w:lvl w:ilvl="6">
      <w:start w:val="1"/>
      <w:numFmt w:val="bullet"/>
      <w:lvlText w:val=""/>
      <w:lvlJc w:val="left"/>
      <w:pPr>
        <w:ind w:left="3176" w:hanging="397"/>
      </w:pPr>
      <w:rPr>
        <w:rFonts w:ascii="Wingdings" w:hAnsi="Wingdings" w:hint="default"/>
        <w:color w:val="3D5629" w:themeColor="text2"/>
      </w:rPr>
    </w:lvl>
    <w:lvl w:ilvl="7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  <w:color w:val="3D5629" w:themeColor="text2"/>
      </w:rPr>
    </w:lvl>
    <w:lvl w:ilvl="8">
      <w:start w:val="1"/>
      <w:numFmt w:val="bullet"/>
      <w:lvlText w:val=""/>
      <w:lvlJc w:val="left"/>
      <w:pPr>
        <w:ind w:left="3970" w:hanging="397"/>
      </w:pPr>
      <w:rPr>
        <w:rFonts w:ascii="Wingdings" w:hAnsi="Wingdings" w:hint="default"/>
        <w:color w:val="3D5629" w:themeColor="text2"/>
      </w:rPr>
    </w:lvl>
  </w:abstractNum>
  <w:abstractNum w:abstractNumId="27" w15:restartNumberingAfterBreak="0">
    <w:nsid w:val="51515A98"/>
    <w:multiLevelType w:val="multilevel"/>
    <w:tmpl w:val="C666D386"/>
    <w:numStyleLink w:val="Multilevellist"/>
  </w:abstractNum>
  <w:abstractNum w:abstractNumId="28" w15:restartNumberingAfterBreak="0">
    <w:nsid w:val="54B60E6F"/>
    <w:multiLevelType w:val="hybridMultilevel"/>
    <w:tmpl w:val="CF7E9A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4F4525E"/>
    <w:multiLevelType w:val="multilevel"/>
    <w:tmpl w:val="A31C1CA6"/>
    <w:numStyleLink w:val="NumberedList"/>
  </w:abstractNum>
  <w:abstractNum w:abstractNumId="30" w15:restartNumberingAfterBreak="0">
    <w:nsid w:val="5CB83BFD"/>
    <w:multiLevelType w:val="hybridMultilevel"/>
    <w:tmpl w:val="33BAD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77BA4"/>
    <w:multiLevelType w:val="hybridMultilevel"/>
    <w:tmpl w:val="4E0A378C"/>
    <w:lvl w:ilvl="0" w:tplc="B5306E0A">
      <w:start w:val="1"/>
      <w:numFmt w:val="bullet"/>
      <w:pStyle w:val="Bullets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F7116BF"/>
    <w:multiLevelType w:val="multilevel"/>
    <w:tmpl w:val="C666D386"/>
    <w:styleLink w:val="Multilevellist"/>
    <w:lvl w:ilvl="0">
      <w:start w:val="1"/>
      <w:numFmt w:val="decimal"/>
      <w:pStyle w:val="Multilevellist0"/>
      <w:lvlText w:val="%1."/>
      <w:lvlJc w:val="left"/>
      <w:pPr>
        <w:ind w:left="119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decimal"/>
      <w:lvlText w:val="%1.%2"/>
      <w:lvlJc w:val="left"/>
      <w:pPr>
        <w:ind w:left="198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decimal"/>
      <w:lvlText w:val="%1.%2.%3"/>
      <w:lvlJc w:val="left"/>
      <w:pPr>
        <w:ind w:left="277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1.%2.%3.%4"/>
      <w:lvlJc w:val="left"/>
      <w:pPr>
        <w:ind w:left="3573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decimal"/>
      <w:lvlText w:val="%1.%2.%3.%4.%5"/>
      <w:lvlJc w:val="left"/>
      <w:pPr>
        <w:ind w:left="4367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decimal"/>
      <w:lvlText w:val="%1.%2.%3.%4.%5.%6"/>
      <w:lvlJc w:val="left"/>
      <w:pPr>
        <w:ind w:left="516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%1.%2.%3.%4.%5.%6.%7"/>
      <w:lvlJc w:val="left"/>
      <w:pPr>
        <w:ind w:left="595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decimal"/>
      <w:lvlText w:val="%1.%2.%3.%4.%5.%6.%8"/>
      <w:lvlJc w:val="left"/>
      <w:pPr>
        <w:ind w:left="674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decimal"/>
      <w:lvlText w:val="%1.%2.%3.%4.%5.%6.%9"/>
      <w:lvlJc w:val="left"/>
      <w:pPr>
        <w:ind w:left="7543" w:hanging="794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33" w15:restartNumberingAfterBreak="0">
    <w:nsid w:val="73C46655"/>
    <w:multiLevelType w:val="multilevel"/>
    <w:tmpl w:val="A31C1CA6"/>
    <w:styleLink w:val="NumberedList"/>
    <w:lvl w:ilvl="0">
      <w:start w:val="1"/>
      <w:numFmt w:val="decimal"/>
      <w:pStyle w:val="Numberedlist0"/>
      <w:lvlText w:val="%1."/>
      <w:lvlJc w:val="left"/>
      <w:pPr>
        <w:ind w:left="794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lowerLetter"/>
      <w:lvlText w:val="%2."/>
      <w:lvlJc w:val="left"/>
      <w:pPr>
        <w:ind w:left="1191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lowerRoman"/>
      <w:lvlText w:val="%3."/>
      <w:lvlJc w:val="left"/>
      <w:pPr>
        <w:ind w:left="1588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4)"/>
      <w:lvlJc w:val="left"/>
      <w:pPr>
        <w:ind w:left="1985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lowerLetter"/>
      <w:lvlText w:val="%5)"/>
      <w:lvlJc w:val="left"/>
      <w:pPr>
        <w:ind w:left="2382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lowerRoman"/>
      <w:lvlText w:val="%6)"/>
      <w:lvlJc w:val="left"/>
      <w:pPr>
        <w:ind w:left="2779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(%7)"/>
      <w:lvlJc w:val="left"/>
      <w:pPr>
        <w:ind w:left="3176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lowerLetter"/>
      <w:lvlText w:val="(%8)"/>
      <w:lvlJc w:val="left"/>
      <w:pPr>
        <w:ind w:left="3573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lowerRoman"/>
      <w:lvlText w:val="(%9)"/>
      <w:lvlJc w:val="left"/>
      <w:pPr>
        <w:ind w:left="3970" w:hanging="397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34" w15:restartNumberingAfterBreak="0">
    <w:nsid w:val="73DE56F5"/>
    <w:multiLevelType w:val="multilevel"/>
    <w:tmpl w:val="C666D386"/>
    <w:numStyleLink w:val="Multilevellist"/>
  </w:abstractNum>
  <w:abstractNum w:abstractNumId="35" w15:restartNumberingAfterBreak="0">
    <w:nsid w:val="73EF6A57"/>
    <w:multiLevelType w:val="hybridMultilevel"/>
    <w:tmpl w:val="36D29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62DD5"/>
    <w:multiLevelType w:val="hybridMultilevel"/>
    <w:tmpl w:val="E7A67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90617">
    <w:abstractNumId w:val="16"/>
  </w:num>
  <w:num w:numId="2" w16cid:durableId="2114744244">
    <w:abstractNumId w:val="26"/>
  </w:num>
  <w:num w:numId="3" w16cid:durableId="1636183477">
    <w:abstractNumId w:val="19"/>
  </w:num>
  <w:num w:numId="4" w16cid:durableId="561447609">
    <w:abstractNumId w:val="10"/>
  </w:num>
  <w:num w:numId="5" w16cid:durableId="1829638738">
    <w:abstractNumId w:val="33"/>
  </w:num>
  <w:num w:numId="6" w16cid:durableId="375399147">
    <w:abstractNumId w:val="29"/>
  </w:num>
  <w:num w:numId="7" w16cid:durableId="761678892">
    <w:abstractNumId w:val="0"/>
  </w:num>
  <w:num w:numId="8" w16cid:durableId="11302022">
    <w:abstractNumId w:val="20"/>
  </w:num>
  <w:num w:numId="9" w16cid:durableId="950280611">
    <w:abstractNumId w:val="7"/>
  </w:num>
  <w:num w:numId="10" w16cid:durableId="802575496">
    <w:abstractNumId w:val="32"/>
  </w:num>
  <w:num w:numId="11" w16cid:durableId="177935611">
    <w:abstractNumId w:val="11"/>
  </w:num>
  <w:num w:numId="12" w16cid:durableId="1381440547">
    <w:abstractNumId w:val="8"/>
  </w:num>
  <w:num w:numId="13" w16cid:durableId="1797794835">
    <w:abstractNumId w:val="3"/>
  </w:num>
  <w:num w:numId="14" w16cid:durableId="1755783423">
    <w:abstractNumId w:val="2"/>
  </w:num>
  <w:num w:numId="15" w16cid:durableId="819468417">
    <w:abstractNumId w:val="27"/>
  </w:num>
  <w:num w:numId="16" w16cid:durableId="1584728640">
    <w:abstractNumId w:val="34"/>
  </w:num>
  <w:num w:numId="17" w16cid:durableId="431972650">
    <w:abstractNumId w:val="17"/>
  </w:num>
  <w:num w:numId="18" w16cid:durableId="1547259783">
    <w:abstractNumId w:val="4"/>
  </w:num>
  <w:num w:numId="19" w16cid:durableId="1009719668">
    <w:abstractNumId w:val="31"/>
  </w:num>
  <w:num w:numId="20" w16cid:durableId="659580977">
    <w:abstractNumId w:val="15"/>
  </w:num>
  <w:num w:numId="21" w16cid:durableId="1783962443">
    <w:abstractNumId w:val="5"/>
  </w:num>
  <w:num w:numId="22" w16cid:durableId="1109088398">
    <w:abstractNumId w:val="13"/>
  </w:num>
  <w:num w:numId="23" w16cid:durableId="2068338790">
    <w:abstractNumId w:val="18"/>
  </w:num>
  <w:num w:numId="24" w16cid:durableId="299969204">
    <w:abstractNumId w:val="23"/>
  </w:num>
  <w:num w:numId="25" w16cid:durableId="30309716">
    <w:abstractNumId w:val="35"/>
  </w:num>
  <w:num w:numId="26" w16cid:durableId="1642156871">
    <w:abstractNumId w:val="25"/>
  </w:num>
  <w:num w:numId="27" w16cid:durableId="137723813">
    <w:abstractNumId w:val="24"/>
  </w:num>
  <w:num w:numId="28" w16cid:durableId="764571022">
    <w:abstractNumId w:val="6"/>
  </w:num>
  <w:num w:numId="29" w16cid:durableId="818691154">
    <w:abstractNumId w:val="9"/>
  </w:num>
  <w:num w:numId="30" w16cid:durableId="1634212466">
    <w:abstractNumId w:val="14"/>
  </w:num>
  <w:num w:numId="31" w16cid:durableId="1177233234">
    <w:abstractNumId w:val="12"/>
  </w:num>
  <w:num w:numId="32" w16cid:durableId="511527172">
    <w:abstractNumId w:val="30"/>
  </w:num>
  <w:num w:numId="33" w16cid:durableId="1409113774">
    <w:abstractNumId w:val="36"/>
  </w:num>
  <w:num w:numId="34" w16cid:durableId="2029912606">
    <w:abstractNumId w:val="1"/>
  </w:num>
  <w:num w:numId="35" w16cid:durableId="1973902126">
    <w:abstractNumId w:val="21"/>
  </w:num>
  <w:num w:numId="36" w16cid:durableId="1171136657">
    <w:abstractNumId w:val="22"/>
  </w:num>
  <w:num w:numId="37" w16cid:durableId="55963195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48"/>
    <w:rsid w:val="00002DB7"/>
    <w:rsid w:val="000049C6"/>
    <w:rsid w:val="00021BD6"/>
    <w:rsid w:val="00093E74"/>
    <w:rsid w:val="00137912"/>
    <w:rsid w:val="00171D0A"/>
    <w:rsid w:val="00184697"/>
    <w:rsid w:val="0020391E"/>
    <w:rsid w:val="002124E3"/>
    <w:rsid w:val="00281DEA"/>
    <w:rsid w:val="004D64F9"/>
    <w:rsid w:val="0050744E"/>
    <w:rsid w:val="00507D5E"/>
    <w:rsid w:val="0055075C"/>
    <w:rsid w:val="00564821"/>
    <w:rsid w:val="005B1DA1"/>
    <w:rsid w:val="00602B33"/>
    <w:rsid w:val="0061451B"/>
    <w:rsid w:val="006D2961"/>
    <w:rsid w:val="00721143"/>
    <w:rsid w:val="00776A7F"/>
    <w:rsid w:val="007A221A"/>
    <w:rsid w:val="007E756F"/>
    <w:rsid w:val="00821C49"/>
    <w:rsid w:val="008221BA"/>
    <w:rsid w:val="008853A2"/>
    <w:rsid w:val="008B289E"/>
    <w:rsid w:val="008F4222"/>
    <w:rsid w:val="008F5BD2"/>
    <w:rsid w:val="00925399"/>
    <w:rsid w:val="0095308F"/>
    <w:rsid w:val="009569D0"/>
    <w:rsid w:val="009967CE"/>
    <w:rsid w:val="009B70B7"/>
    <w:rsid w:val="009F6162"/>
    <w:rsid w:val="00A06948"/>
    <w:rsid w:val="00A34B06"/>
    <w:rsid w:val="00A82012"/>
    <w:rsid w:val="00AB2026"/>
    <w:rsid w:val="00AF53B8"/>
    <w:rsid w:val="00B15476"/>
    <w:rsid w:val="00B311E3"/>
    <w:rsid w:val="00B341DF"/>
    <w:rsid w:val="00B55416"/>
    <w:rsid w:val="00B6292D"/>
    <w:rsid w:val="00BF420F"/>
    <w:rsid w:val="00C378B2"/>
    <w:rsid w:val="00C65E6A"/>
    <w:rsid w:val="00CB33E3"/>
    <w:rsid w:val="00D02E74"/>
    <w:rsid w:val="00D04519"/>
    <w:rsid w:val="00D35987"/>
    <w:rsid w:val="00DA471C"/>
    <w:rsid w:val="00DC23A1"/>
    <w:rsid w:val="00E12888"/>
    <w:rsid w:val="00E37C90"/>
    <w:rsid w:val="00F07B35"/>
    <w:rsid w:val="00F15FE8"/>
    <w:rsid w:val="00F16850"/>
    <w:rsid w:val="00F42943"/>
    <w:rsid w:val="00F70C02"/>
    <w:rsid w:val="00FE7A4A"/>
    <w:rsid w:val="00FF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0166C"/>
  <w15:chartTrackingRefBased/>
  <w15:docId w15:val="{8AC36907-8524-4C05-851F-6057E5B9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2D"/>
    <w:pPr>
      <w:spacing w:before="120" w:after="120" w:line="30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2888"/>
    <w:pPr>
      <w:keepNext/>
      <w:keepLines/>
      <w:suppressAutoHyphens/>
      <w:spacing w:before="920"/>
      <w:outlineLvl w:val="0"/>
    </w:pPr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416"/>
    <w:pPr>
      <w:keepNext/>
      <w:keepLines/>
      <w:suppressAutoHyphens/>
      <w:spacing w:before="460"/>
      <w:outlineLvl w:val="1"/>
    </w:pPr>
    <w:rPr>
      <w:rFonts w:eastAsiaTheme="majorEastAsia" w:cstheme="majorBidi"/>
      <w:b/>
      <w:color w:val="3D5629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222"/>
    <w:pPr>
      <w:keepNext/>
      <w:keepLines/>
      <w:suppressAutoHyphens/>
      <w:spacing w:before="240" w:after="6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55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D5629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821"/>
  </w:style>
  <w:style w:type="paragraph" w:styleId="Footer">
    <w:name w:val="footer"/>
    <w:basedOn w:val="Normal"/>
    <w:link w:val="FooterChar"/>
    <w:uiPriority w:val="99"/>
    <w:unhideWhenUsed/>
    <w:rsid w:val="009967CE"/>
    <w:pPr>
      <w:tabs>
        <w:tab w:val="center" w:pos="4513"/>
        <w:tab w:val="right" w:pos="9026"/>
      </w:tabs>
      <w:spacing w:after="0" w:line="240" w:lineRule="auto"/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9967CE"/>
    <w:rPr>
      <w:color w:val="7F7F7F" w:themeColor="text1" w:themeTint="80"/>
      <w:sz w:val="18"/>
    </w:rPr>
  </w:style>
  <w:style w:type="paragraph" w:styleId="Title">
    <w:name w:val="Title"/>
    <w:basedOn w:val="Normal"/>
    <w:next w:val="Normal"/>
    <w:link w:val="TitleChar"/>
    <w:uiPriority w:val="11"/>
    <w:qFormat/>
    <w:rsid w:val="00FE7A4A"/>
    <w:pPr>
      <w:keepNext/>
      <w:keepLines/>
      <w:pageBreakBefore/>
      <w:suppressAutoHyphens/>
      <w:spacing w:line="240" w:lineRule="auto"/>
      <w:contextualSpacing/>
    </w:pPr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1"/>
    <w:rsid w:val="00FE7A4A"/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styleId="Strong">
    <w:name w:val="Strong"/>
    <w:basedOn w:val="DefaultParagraphFont"/>
    <w:uiPriority w:val="22"/>
    <w:qFormat/>
    <w:rsid w:val="00564821"/>
    <w:rPr>
      <w:b/>
      <w:bCs/>
    </w:rPr>
  </w:style>
  <w:style w:type="character" w:styleId="Emphasis">
    <w:name w:val="Emphasis"/>
    <w:basedOn w:val="DefaultParagraphFont"/>
    <w:uiPriority w:val="20"/>
    <w:qFormat/>
    <w:rsid w:val="00564821"/>
    <w:rPr>
      <w:i/>
      <w:iCs/>
    </w:rPr>
  </w:style>
  <w:style w:type="paragraph" w:styleId="Subtitle">
    <w:name w:val="Subtitle"/>
    <w:basedOn w:val="Normal"/>
    <w:next w:val="Normal"/>
    <w:link w:val="SubtitleChar"/>
    <w:uiPriority w:val="12"/>
    <w:qFormat/>
    <w:rsid w:val="000049C6"/>
    <w:pPr>
      <w:keepNext/>
      <w:keepLines/>
      <w:numPr>
        <w:ilvl w:val="1"/>
      </w:numPr>
      <w:suppressAutoHyphens/>
    </w:pPr>
    <w:rPr>
      <w:rFonts w:eastAsiaTheme="minorEastAsia"/>
      <w:caps/>
      <w:color w:val="778969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2"/>
    <w:rsid w:val="000049C6"/>
    <w:rPr>
      <w:rFonts w:eastAsiaTheme="minorEastAsia"/>
      <w:caps/>
      <w:color w:val="778969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2888"/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5416"/>
    <w:rPr>
      <w:rFonts w:eastAsiaTheme="majorEastAsia" w:cstheme="majorBidi"/>
      <w:b/>
      <w:color w:val="3D5629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222"/>
    <w:rPr>
      <w:rFonts w:eastAsiaTheme="majorEastAsia" w:cstheme="majorBidi"/>
      <w:b/>
      <w:color w:val="000000" w:themeColor="text1"/>
      <w:sz w:val="1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416"/>
    <w:rPr>
      <w:rFonts w:asciiTheme="majorHAnsi" w:eastAsiaTheme="majorEastAsia" w:hAnsiTheme="majorHAnsi" w:cstheme="majorBidi"/>
      <w:i/>
      <w:iCs/>
      <w:color w:val="3D5629" w:themeColor="text2"/>
      <w:sz w:val="18"/>
    </w:rPr>
  </w:style>
  <w:style w:type="paragraph" w:styleId="NoSpacing">
    <w:name w:val="No Spacing"/>
    <w:uiPriority w:val="1"/>
    <w:qFormat/>
    <w:rsid w:val="00E12888"/>
    <w:pPr>
      <w:spacing w:after="0" w:line="300" w:lineRule="auto"/>
    </w:pPr>
    <w:rPr>
      <w:sz w:val="18"/>
    </w:rPr>
  </w:style>
  <w:style w:type="paragraph" w:customStyle="1" w:styleId="Bodycopy">
    <w:name w:val="Body copy"/>
    <w:basedOn w:val="Normal"/>
    <w:uiPriority w:val="99"/>
    <w:rsid w:val="00002DB7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Libre Franklin" w:hAnsi="Libre Franklin" w:cs="Libre Franklin"/>
      <w:color w:val="000000"/>
      <w:szCs w:val="18"/>
      <w:lang w:val="en-US"/>
    </w:rPr>
  </w:style>
  <w:style w:type="table" w:styleId="TableGrid">
    <w:name w:val="Table Grid"/>
    <w:basedOn w:val="TableNormal"/>
    <w:uiPriority w:val="59"/>
    <w:rsid w:val="00002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967CE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776A7F"/>
    <w:pPr>
      <w:spacing w:before="60" w:after="60"/>
      <w:ind w:left="720"/>
    </w:pPr>
  </w:style>
  <w:style w:type="numbering" w:customStyle="1" w:styleId="BulletList">
    <w:name w:val="Bullet List"/>
    <w:uiPriority w:val="99"/>
    <w:rsid w:val="0055075C"/>
    <w:pPr>
      <w:numPr>
        <w:numId w:val="2"/>
      </w:numPr>
    </w:pPr>
  </w:style>
  <w:style w:type="numbering" w:customStyle="1" w:styleId="NumberedList">
    <w:name w:val="Numbered List"/>
    <w:uiPriority w:val="99"/>
    <w:rsid w:val="00171D0A"/>
    <w:pPr>
      <w:numPr>
        <w:numId w:val="5"/>
      </w:numPr>
    </w:pPr>
  </w:style>
  <w:style w:type="numbering" w:customStyle="1" w:styleId="Multilevellist">
    <w:name w:val="Multilevel list"/>
    <w:uiPriority w:val="99"/>
    <w:rsid w:val="00184697"/>
    <w:pPr>
      <w:numPr>
        <w:numId w:val="10"/>
      </w:numPr>
    </w:pPr>
  </w:style>
  <w:style w:type="paragraph" w:customStyle="1" w:styleId="Bulletlist0">
    <w:name w:val="Bullet list"/>
    <w:basedOn w:val="ListParagraph"/>
    <w:uiPriority w:val="10"/>
    <w:qFormat/>
    <w:rsid w:val="00AB2026"/>
    <w:pPr>
      <w:numPr>
        <w:numId w:val="13"/>
      </w:numPr>
    </w:pPr>
  </w:style>
  <w:style w:type="paragraph" w:customStyle="1" w:styleId="Numberedlist0">
    <w:name w:val="Numbered list"/>
    <w:basedOn w:val="ListParagraph"/>
    <w:uiPriority w:val="10"/>
    <w:qFormat/>
    <w:rsid w:val="00776A7F"/>
    <w:pPr>
      <w:numPr>
        <w:numId w:val="14"/>
      </w:numPr>
    </w:pPr>
  </w:style>
  <w:style w:type="paragraph" w:customStyle="1" w:styleId="Multilevellist0">
    <w:name w:val="Multi level list"/>
    <w:basedOn w:val="ListParagraph"/>
    <w:uiPriority w:val="10"/>
    <w:qFormat/>
    <w:rsid w:val="00184697"/>
    <w:pPr>
      <w:numPr>
        <w:numId w:val="16"/>
      </w:numPr>
    </w:pPr>
  </w:style>
  <w:style w:type="table" w:customStyle="1" w:styleId="ACRRMbasictable">
    <w:name w:val="ACRRM basic table"/>
    <w:basedOn w:val="TableNormal"/>
    <w:uiPriority w:val="99"/>
    <w:rsid w:val="00F42943"/>
    <w:pPr>
      <w:spacing w:after="0" w:line="240" w:lineRule="auto"/>
    </w:pPr>
    <w:tblPr>
      <w:tblStyleRowBandSize w:val="1"/>
      <w:tblStyleColBandSize w:val="1"/>
      <w:tblBorders>
        <w:insideH w:val="single" w:sz="4" w:space="0" w:color="3D5629" w:themeColor="text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F0EFDF" w:themeColor="background2"/>
      </w:rPr>
      <w:tblPr/>
      <w:tcPr>
        <w:shd w:val="clear" w:color="auto" w:fill="3D5629" w:themeFill="text2"/>
      </w:tcPr>
    </w:tblStylePr>
    <w:tblStylePr w:type="lastRow">
      <w:rPr>
        <w:rFonts w:asciiTheme="minorHAnsi" w:hAnsiTheme="minorHAnsi"/>
        <w:b/>
        <w:i w:val="0"/>
      </w:rPr>
      <w:tblPr/>
      <w:tcPr>
        <w:tcBorders>
          <w:top w:val="thickThinSmallGap" w:sz="24" w:space="0" w:color="3D5629" w:themeColor="text2"/>
        </w:tcBorders>
        <w:shd w:val="clear" w:color="auto" w:fill="auto"/>
      </w:tcPr>
    </w:tblStylePr>
    <w:tblStylePr w:type="firstCol">
      <w:rPr>
        <w:rFonts w:asciiTheme="minorHAnsi" w:hAnsiTheme="minorHAnsi"/>
        <w:b/>
        <w:i w:val="0"/>
        <w:color w:val="auto"/>
      </w:rPr>
      <w:tblPr/>
      <w:tcPr>
        <w:shd w:val="clear" w:color="auto" w:fill="F0EFDF" w:themeFill="background2"/>
      </w:tcPr>
    </w:tblStylePr>
    <w:tblStylePr w:type="band2Vert">
      <w:tblPr/>
      <w:tcPr>
        <w:shd w:val="clear" w:color="auto" w:fill="F8F7E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8F7EF"/>
      </w:tcPr>
    </w:tblStylePr>
  </w:style>
  <w:style w:type="paragraph" w:customStyle="1" w:styleId="Featuretext">
    <w:name w:val="Feature text"/>
    <w:basedOn w:val="Normal"/>
    <w:uiPriority w:val="10"/>
    <w:qFormat/>
    <w:rsid w:val="00AF53B8"/>
    <w:pPr>
      <w:spacing w:before="480" w:after="720"/>
      <w:ind w:right="1246"/>
    </w:pPr>
    <w:rPr>
      <w:color w:val="3D5629" w:themeColor="text2"/>
      <w:sz w:val="24"/>
      <w:szCs w:val="32"/>
    </w:rPr>
  </w:style>
  <w:style w:type="paragraph" w:customStyle="1" w:styleId="Documentcategory">
    <w:name w:val="Document category"/>
    <w:basedOn w:val="Subtitle"/>
    <w:qFormat/>
    <w:rsid w:val="00D04519"/>
    <w:rPr>
      <w:b/>
      <w:noProof/>
      <w:color w:val="F0EFDF" w:themeColor="background2"/>
    </w:rPr>
  </w:style>
  <w:style w:type="paragraph" w:customStyle="1" w:styleId="BasicParagraph">
    <w:name w:val="[Basic Paragraph]"/>
    <w:basedOn w:val="Normal"/>
    <w:uiPriority w:val="99"/>
    <w:rsid w:val="00184697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useo Sans 500" w:hAnsi="Museo Sans 500" w:cs="Museo Sans 500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069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0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069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6948"/>
    <w:rPr>
      <w:color w:val="C2561E" w:themeColor="followedHyperlink"/>
      <w:u w:val="single"/>
    </w:rPr>
  </w:style>
  <w:style w:type="paragraph" w:customStyle="1" w:styleId="Bullets">
    <w:name w:val="Bullets"/>
    <w:basedOn w:val="BodyText"/>
    <w:link w:val="BulletsChar"/>
    <w:qFormat/>
    <w:rsid w:val="00A06948"/>
    <w:pPr>
      <w:numPr>
        <w:numId w:val="19"/>
      </w:numPr>
      <w:autoSpaceDE w:val="0"/>
      <w:autoSpaceDN w:val="0"/>
      <w:spacing w:line="240" w:lineRule="auto"/>
      <w:ind w:left="780"/>
      <w:jc w:val="both"/>
    </w:pPr>
    <w:rPr>
      <w:rFonts w:ascii="Arial" w:eastAsia="Times New Roman" w:hAnsi="Arial" w:cs="Times New Roman"/>
      <w:sz w:val="18"/>
    </w:rPr>
  </w:style>
  <w:style w:type="character" w:customStyle="1" w:styleId="BulletsChar">
    <w:name w:val="Bullets Char"/>
    <w:basedOn w:val="BodyTextChar"/>
    <w:link w:val="Bullets"/>
    <w:rsid w:val="00A06948"/>
    <w:rPr>
      <w:rFonts w:ascii="Arial" w:eastAsia="Times New Roman" w:hAnsi="Arial" w:cs="Times New Roman"/>
      <w:sz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06948"/>
    <w:rPr>
      <w:sz w:val="18"/>
    </w:rPr>
  </w:style>
  <w:style w:type="character" w:styleId="SubtleEmphasis">
    <w:name w:val="Subtle Emphasis"/>
    <w:basedOn w:val="DefaultParagraphFont"/>
    <w:uiPriority w:val="19"/>
    <w:qFormat/>
    <w:rsid w:val="00A06948"/>
    <w:rPr>
      <w:rFonts w:asciiTheme="minorHAnsi" w:hAnsiTheme="minorHAnsi"/>
      <w:i/>
      <w:iCs/>
      <w:color w:val="FFFFFF" w:themeColor="background1"/>
      <w:sz w:val="22"/>
    </w:rPr>
  </w:style>
  <w:style w:type="table" w:customStyle="1" w:styleId="TableGrid1">
    <w:name w:val="Table Grid1"/>
    <w:basedOn w:val="TableNormal"/>
    <w:next w:val="TableGrid"/>
    <w:uiPriority w:val="59"/>
    <w:rsid w:val="00A06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A06948"/>
    <w:pPr>
      <w:spacing w:before="0" w:line="259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6948"/>
  </w:style>
  <w:style w:type="paragraph" w:styleId="BalloonText">
    <w:name w:val="Balloon Text"/>
    <w:basedOn w:val="Normal"/>
    <w:link w:val="BalloonTextChar"/>
    <w:uiPriority w:val="99"/>
    <w:semiHidden/>
    <w:unhideWhenUsed/>
    <w:rsid w:val="00A06948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4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B70B7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romero\AppData\Local\Packages\microsoft.windowscommunicationsapps_8wekyb3d8bbwe\LocalState\Files\S0\3\Attachments\ACRRM%20document%20with%20header%5b96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C01FB8ECB04EA0A6DE5DBF2EC15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6E1D7-7522-4556-81D3-533C47F5DBF7}"/>
      </w:docPartPr>
      <w:docPartBody>
        <w:p w:rsidR="00E6022F" w:rsidRDefault="00893C69" w:rsidP="00893C69">
          <w:pPr>
            <w:pStyle w:val="7CC01FB8ECB04EA0A6DE5DBF2EC1563D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2F915653608A45C0B277BCC518469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29E0-BEFA-4938-80DD-B34FC72B0675}"/>
      </w:docPartPr>
      <w:docPartBody>
        <w:p w:rsidR="00E6022F" w:rsidRDefault="00893C69" w:rsidP="00893C69">
          <w:pPr>
            <w:pStyle w:val="2F915653608A45C0B277BCC518469D0B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E9300C8A74E1B973FACFFDCCE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B504F-2922-443C-918F-E775E8EC4E80}"/>
      </w:docPartPr>
      <w:docPartBody>
        <w:p w:rsidR="00E6022F" w:rsidRDefault="00893C69" w:rsidP="00893C69">
          <w:pPr>
            <w:pStyle w:val="D75E9300C8A74E1B973FACFFDCCED3B1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E7BCB948BB6844C9ABCF55D9C4D5A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541D4-B3B8-4EEE-84CD-14F9E13A4AF1}"/>
      </w:docPartPr>
      <w:docPartBody>
        <w:p w:rsidR="00E6022F" w:rsidRDefault="00893C69" w:rsidP="00893C69">
          <w:pPr>
            <w:pStyle w:val="E7BCB948BB6844C9ABCF55D9C4D5A3D2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0529A1B2E48A5B559F29C05601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71594-D5F9-4B18-A560-0D1D4E81C9E6}"/>
      </w:docPartPr>
      <w:docPartBody>
        <w:p w:rsidR="00E6022F" w:rsidRDefault="00893C69" w:rsidP="00893C69">
          <w:pPr>
            <w:pStyle w:val="0E20529A1B2E48A5B559F29C05601E84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C9F21ABE151B4BEF9DBD8D9C5590D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541C4-65E3-4C9A-941B-44ED8D8B7F23}"/>
      </w:docPartPr>
      <w:docPartBody>
        <w:p w:rsidR="00E6022F" w:rsidRDefault="00893C69" w:rsidP="00893C69">
          <w:pPr>
            <w:pStyle w:val="C9F21ABE151B4BEF9DBD8D9C5590DF4F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AB832C558D43D58B756120A21C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D5B73-0F45-47F3-90F1-DAA36038D293}"/>
      </w:docPartPr>
      <w:docPartBody>
        <w:p w:rsidR="00E6022F" w:rsidRDefault="00893C69" w:rsidP="00893C69">
          <w:pPr>
            <w:pStyle w:val="6BAB832C558D43D58B756120A21C2F70"/>
          </w:pPr>
          <w:r>
            <w:rPr>
              <w:color w:val="808080"/>
            </w:rPr>
            <w:t xml:space="preserve">                   </w:t>
          </w:r>
        </w:p>
      </w:docPartBody>
    </w:docPart>
    <w:docPart>
      <w:docPartPr>
        <w:name w:val="FC59728FFD33453FA5814C551A8DE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F2817-852E-4845-8590-5F891184BC91}"/>
      </w:docPartPr>
      <w:docPartBody>
        <w:p w:rsidR="00E6022F" w:rsidRDefault="00893C69" w:rsidP="00893C69">
          <w:pPr>
            <w:pStyle w:val="FC59728FFD33453FA5814C551A8DE264"/>
          </w:pPr>
          <w:r w:rsidRPr="00F847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E70BB-8421-4AF7-AD1B-C7ECB41FBBC2}"/>
      </w:docPartPr>
      <w:docPartBody>
        <w:p w:rsidR="006E0AE2" w:rsidRDefault="00E6022F"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D09DB-09D5-4578-96CB-4E11FD31E6C0}"/>
      </w:docPartPr>
      <w:docPartBody>
        <w:p w:rsidR="006E0AE2" w:rsidRDefault="00E6022F"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546B8715A4A26BC5434D30ED42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D9D79-4293-42A1-A5BD-3749470350AB}"/>
      </w:docPartPr>
      <w:docPartBody>
        <w:p w:rsidR="006E0AE2" w:rsidRDefault="00E6022F" w:rsidP="00E6022F">
          <w:pPr>
            <w:pStyle w:val="98F546B8715A4A26BC5434D30ED424D0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6DE75D76BE4D49A64FDD7FDA6D4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58D3-64E4-42A0-ADA7-9FA7172F10DD}"/>
      </w:docPartPr>
      <w:docPartBody>
        <w:p w:rsidR="006E0AE2" w:rsidRDefault="00E6022F" w:rsidP="00E6022F">
          <w:pPr>
            <w:pStyle w:val="DE6DE75D76BE4D49A64FDD7FDA6D416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4D005670E4173AEEBB17D12635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1F909-6B7B-4BF4-9DDC-120C746D35DF}"/>
      </w:docPartPr>
      <w:docPartBody>
        <w:p w:rsidR="006E0AE2" w:rsidRDefault="00E6022F" w:rsidP="00E6022F">
          <w:pPr>
            <w:pStyle w:val="0944D005670E4173AEEBB17D12635F4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5C53585624FC285F9F989D8996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151B1-EA64-48D2-8B1B-F62A005A7DEF}"/>
      </w:docPartPr>
      <w:docPartBody>
        <w:p w:rsidR="006E0AE2" w:rsidRDefault="00E6022F" w:rsidP="00E6022F">
          <w:pPr>
            <w:pStyle w:val="FC75C53585624FC285F9F989D8996FA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EE0123A5A455A8A9E055DDA6BD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29DB1-83CC-4794-AA55-D41C3411FFCF}"/>
      </w:docPartPr>
      <w:docPartBody>
        <w:p w:rsidR="006E0AE2" w:rsidRDefault="00E6022F" w:rsidP="00E6022F">
          <w:pPr>
            <w:pStyle w:val="C41EE0123A5A455A8A9E055DDA6BDC4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4F52D5A414AD0B1A92A97B546D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D740-F641-49FE-AC9A-AD8B8E7B43F7}"/>
      </w:docPartPr>
      <w:docPartBody>
        <w:p w:rsidR="006E0AE2" w:rsidRDefault="00E6022F" w:rsidP="00E6022F">
          <w:pPr>
            <w:pStyle w:val="0594F52D5A414AD0B1A92A97B546DA5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C0C3B57394CBA8E4275E5C4CCB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02910-465D-4F16-9E95-AACE4A326911}"/>
      </w:docPartPr>
      <w:docPartBody>
        <w:p w:rsidR="006E0AE2" w:rsidRDefault="00E6022F" w:rsidP="00E6022F">
          <w:pPr>
            <w:pStyle w:val="8DFC0C3B57394CBA8E4275E5C4CCB70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212B75D474C5081CFCBB204CBD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C118D-335A-4020-BD2C-BC9E636D3D71}"/>
      </w:docPartPr>
      <w:docPartBody>
        <w:p w:rsidR="006E0AE2" w:rsidRDefault="00E6022F" w:rsidP="00E6022F">
          <w:pPr>
            <w:pStyle w:val="9E8212B75D474C5081CFCBB204CBDA3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D4713CF7B485BB9BA7CBA64E8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96CA6-6A39-42E7-A6E7-0946BE007B4B}"/>
      </w:docPartPr>
      <w:docPartBody>
        <w:p w:rsidR="006E0AE2" w:rsidRDefault="00E6022F" w:rsidP="00E6022F">
          <w:pPr>
            <w:pStyle w:val="4D1D4713CF7B485BB9BA7CBA64E8DE1C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3BF885565C4C85B6CEDC6A97C9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48A7C-FE48-4719-A09B-5883BAA069E1}"/>
      </w:docPartPr>
      <w:docPartBody>
        <w:p w:rsidR="006E0AE2" w:rsidRDefault="00E6022F" w:rsidP="00E6022F">
          <w:pPr>
            <w:pStyle w:val="723BF885565C4C85B6CEDC6A97C9BBB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D68C4CD75459197E4C2C87E845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0163-F852-45B6-8541-3972C264BBDA}"/>
      </w:docPartPr>
      <w:docPartBody>
        <w:p w:rsidR="006E0AE2" w:rsidRDefault="00E6022F" w:rsidP="00E6022F">
          <w:pPr>
            <w:pStyle w:val="B98D68C4CD75459197E4C2C87E84510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7622959CC94A52B38171550C9AC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7A4EC-95E7-4F16-B74C-E15FA6BDC362}"/>
      </w:docPartPr>
      <w:docPartBody>
        <w:p w:rsidR="006E0AE2" w:rsidRDefault="00E6022F" w:rsidP="00E6022F">
          <w:pPr>
            <w:pStyle w:val="C47622959CC94A52B38171550C9AC10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F8CD9561AD4AB6B46746172E315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C6433-ED4F-4AE2-9EA7-E477EBC37CC5}"/>
      </w:docPartPr>
      <w:docPartBody>
        <w:p w:rsidR="006E0AE2" w:rsidRDefault="00E6022F" w:rsidP="00E6022F">
          <w:pPr>
            <w:pStyle w:val="7FF8CD9561AD4AB6B46746172E315CD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55E7B324E4430BB7353E6DFB10A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6F46-FDFC-4CD9-BE99-20E623179A83}"/>
      </w:docPartPr>
      <w:docPartBody>
        <w:p w:rsidR="006E0AE2" w:rsidRDefault="00E6022F" w:rsidP="00E6022F">
          <w:pPr>
            <w:pStyle w:val="5055E7B324E4430BB7353E6DFB10A41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BD350D84140BB814D2C49B1FEA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EEB9E-4702-4533-8FA5-067DCDA33B54}"/>
      </w:docPartPr>
      <w:docPartBody>
        <w:p w:rsidR="006E0AE2" w:rsidRDefault="00E6022F" w:rsidP="00E6022F">
          <w:pPr>
            <w:pStyle w:val="2FDBD350D84140BB814D2C49B1FEA65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69914AAC143DDAA35E74E3DC64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873D-64FF-49CD-B8C1-60746EE88F3A}"/>
      </w:docPartPr>
      <w:docPartBody>
        <w:p w:rsidR="006E0AE2" w:rsidRDefault="00E6022F" w:rsidP="00E6022F">
          <w:pPr>
            <w:pStyle w:val="31E69914AAC143DDAA35E74E3DC64FE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4C775108547CFB4B624220B89B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4A165-FBD2-4D70-AC9C-B78FBE3302E5}"/>
      </w:docPartPr>
      <w:docPartBody>
        <w:p w:rsidR="006E0AE2" w:rsidRDefault="00E6022F" w:rsidP="00E6022F">
          <w:pPr>
            <w:pStyle w:val="9154C775108547CFB4B624220B89B2DF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0A1D09239E444AA0C7374D12EE5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2BE24-042C-4082-BE5F-84323C1B4376}"/>
      </w:docPartPr>
      <w:docPartBody>
        <w:p w:rsidR="006E0AE2" w:rsidRDefault="00E6022F" w:rsidP="00E6022F">
          <w:pPr>
            <w:pStyle w:val="550A1D09239E444AA0C7374D12EE508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15D20191647ED9E4E392D270C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0A6FE-1513-422E-A696-948517478ABE}"/>
      </w:docPartPr>
      <w:docPartBody>
        <w:p w:rsidR="006E0AE2" w:rsidRDefault="00E6022F" w:rsidP="00E6022F">
          <w:pPr>
            <w:pStyle w:val="C8215D20191647ED9E4E392D270CB91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5E1A964226454A91B49D1DC68E7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49ECD-54E2-4C04-8A34-82E82FD9A88F}"/>
      </w:docPartPr>
      <w:docPartBody>
        <w:p w:rsidR="006E0AE2" w:rsidRDefault="00E6022F" w:rsidP="00E6022F">
          <w:pPr>
            <w:pStyle w:val="6B5E1A964226454A91B49D1DC68E7CC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DD732389D643F2B2537AC9645ED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BA349-9657-4164-8518-9AB8654D671E}"/>
      </w:docPartPr>
      <w:docPartBody>
        <w:p w:rsidR="006E0AE2" w:rsidRDefault="00E6022F" w:rsidP="00E6022F">
          <w:pPr>
            <w:pStyle w:val="ABDD732389D643F2B2537AC9645EDA2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59964DCD094687963C885B21EC6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E4E62-395D-4C61-92E3-EB58C189E6A6}"/>
      </w:docPartPr>
      <w:docPartBody>
        <w:p w:rsidR="006E0AE2" w:rsidRDefault="00E6022F" w:rsidP="00E6022F">
          <w:pPr>
            <w:pStyle w:val="4859964DCD094687963C885B21EC6C5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F4ADFA2BBA46A99BB0DAA1E79F8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D4D8A-2E4A-407A-9D50-FEC89F3831BF}"/>
      </w:docPartPr>
      <w:docPartBody>
        <w:p w:rsidR="006E0AE2" w:rsidRDefault="00E6022F" w:rsidP="00E6022F">
          <w:pPr>
            <w:pStyle w:val="81F4ADFA2BBA46A99BB0DAA1E79F849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BF52825FE4B428CFEA38D10305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4D35-F78A-4531-AD6B-9064E4A86729}"/>
      </w:docPartPr>
      <w:docPartBody>
        <w:p w:rsidR="006E0AE2" w:rsidRDefault="00E6022F" w:rsidP="00E6022F">
          <w:pPr>
            <w:pStyle w:val="735BF52825FE4B428CFEA38D10305E0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5E56D118E440F0A56598E34048C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69BB9-09A7-4E82-8DA4-BF4EA3476370}"/>
      </w:docPartPr>
      <w:docPartBody>
        <w:p w:rsidR="006E0AE2" w:rsidRDefault="00E6022F" w:rsidP="00E6022F">
          <w:pPr>
            <w:pStyle w:val="095E56D118E440F0A56598E34048C125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3C094268580542228F9B58AA58A3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8666-8772-4E46-AA49-325C53B672BE}"/>
      </w:docPartPr>
      <w:docPartBody>
        <w:p w:rsidR="006E0AE2" w:rsidRDefault="00E6022F" w:rsidP="00E6022F">
          <w:pPr>
            <w:pStyle w:val="3C094268580542228F9B58AA58A3630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2C8781E4C4860B692206E698C1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BC1B4-61A9-4ED8-9DE8-C20F00D50113}"/>
      </w:docPartPr>
      <w:docPartBody>
        <w:p w:rsidR="006E0AE2" w:rsidRDefault="00E6022F" w:rsidP="00E6022F">
          <w:pPr>
            <w:pStyle w:val="AAF2C8781E4C4860B692206E698C183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A92D6FAB304BB4899DCDC6B2339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AB338-EB7D-43FD-BA89-76D0C015D85F}"/>
      </w:docPartPr>
      <w:docPartBody>
        <w:p w:rsidR="006E0AE2" w:rsidRDefault="00E6022F" w:rsidP="00E6022F">
          <w:pPr>
            <w:pStyle w:val="B3A92D6FAB304BB4899DCDC6B2339F3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113A9AB7FF4C6395A2E692995BA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A073E-024F-4340-92F5-84C7FAF05AA3}"/>
      </w:docPartPr>
      <w:docPartBody>
        <w:p w:rsidR="006E0AE2" w:rsidRDefault="00E6022F" w:rsidP="00E6022F">
          <w:pPr>
            <w:pStyle w:val="1F113A9AB7FF4C6395A2E692995BABE0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B2F907A9D0418FB1B7977C1C5CB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2B397-F07B-4EA7-A994-127D5FED11BD}"/>
      </w:docPartPr>
      <w:docPartBody>
        <w:p w:rsidR="006E0AE2" w:rsidRDefault="00E6022F" w:rsidP="00E6022F">
          <w:pPr>
            <w:pStyle w:val="CBB2F907A9D0418FB1B7977C1C5CB4D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79C7B106DB47D8A7E86BA62ACEF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0A454-9772-4B47-902A-02281F33A386}"/>
      </w:docPartPr>
      <w:docPartBody>
        <w:p w:rsidR="006E0AE2" w:rsidRDefault="00E6022F" w:rsidP="00E6022F">
          <w:pPr>
            <w:pStyle w:val="ED79C7B106DB47D8A7E86BA62ACEFD8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DE4E880E0049F0B945D28E97788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6327A-2472-4BE2-9B7C-122D4C23B63A}"/>
      </w:docPartPr>
      <w:docPartBody>
        <w:p w:rsidR="006E0AE2" w:rsidRDefault="00E6022F" w:rsidP="00E6022F">
          <w:pPr>
            <w:pStyle w:val="29DE4E880E0049F0B945D28E97788F2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1E16D06654170B2F472CF0FD9C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E0EF2-6CC4-4F21-B472-C6FBEA8EEBCA}"/>
      </w:docPartPr>
      <w:docPartBody>
        <w:p w:rsidR="006E0AE2" w:rsidRDefault="00E6022F" w:rsidP="00E6022F">
          <w:pPr>
            <w:pStyle w:val="8571E16D06654170B2F472CF0FD9CE19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D61F57B65C41179BD562C415C88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0EE5F-DF14-4F3D-AE0A-F2460EE3E8AF}"/>
      </w:docPartPr>
      <w:docPartBody>
        <w:p w:rsidR="006E0AE2" w:rsidRDefault="00E6022F" w:rsidP="00E6022F">
          <w:pPr>
            <w:pStyle w:val="25D61F57B65C41179BD562C415C883D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3200F8AE874A008BFD74331DEB3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CB2F7-2F26-4425-BC17-5DA00CCC1462}"/>
      </w:docPartPr>
      <w:docPartBody>
        <w:p w:rsidR="006E0AE2" w:rsidRDefault="00E6022F" w:rsidP="00E6022F">
          <w:pPr>
            <w:pStyle w:val="563200F8AE874A008BFD74331DEB33E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D6CC6DC174458910CBF50558FA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56321-6E62-482A-95C7-6037A383E212}"/>
      </w:docPartPr>
      <w:docPartBody>
        <w:p w:rsidR="006E0AE2" w:rsidRDefault="00E6022F" w:rsidP="00E6022F">
          <w:pPr>
            <w:pStyle w:val="A72D6CC6DC174458910CBF50558FA12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814C8C338A4D0C91D8129865385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09057-EEE2-41E9-9A33-42A1A4C9176D}"/>
      </w:docPartPr>
      <w:docPartBody>
        <w:p w:rsidR="006E0AE2" w:rsidRDefault="00E6022F" w:rsidP="00E6022F">
          <w:pPr>
            <w:pStyle w:val="C7814C8C338A4D0C91D812986538534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573F29B3FD443EAB1052BF185A3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197D-45A0-472E-BC07-48A7D2852EED}"/>
      </w:docPartPr>
      <w:docPartBody>
        <w:p w:rsidR="006E0AE2" w:rsidRDefault="00E6022F" w:rsidP="00E6022F">
          <w:pPr>
            <w:pStyle w:val="BE573F29B3FD443EAB1052BF185A363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0C0BAC3FF942ADA15B3C241A119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31BDE-D993-48C6-9D27-CC68E7B74C14}"/>
      </w:docPartPr>
      <w:docPartBody>
        <w:p w:rsidR="006E0AE2" w:rsidRDefault="00E6022F" w:rsidP="00E6022F">
          <w:pPr>
            <w:pStyle w:val="430C0BAC3FF942ADA15B3C241A11966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82BA8EC764801A3A78D7BF312E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A097-2CDF-4F07-A9C6-DFD0C718B48F}"/>
      </w:docPartPr>
      <w:docPartBody>
        <w:p w:rsidR="006E0AE2" w:rsidRDefault="00E6022F" w:rsidP="00E6022F">
          <w:pPr>
            <w:pStyle w:val="59B82BA8EC764801A3A78D7BF312E82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918669CCA439FAFA454C7A519F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FB26C-7F1D-45AB-B722-3A2C87989AAB}"/>
      </w:docPartPr>
      <w:docPartBody>
        <w:p w:rsidR="006E0AE2" w:rsidRDefault="00E6022F" w:rsidP="00E6022F">
          <w:pPr>
            <w:pStyle w:val="BCB918669CCA439FAFA454C7A519F0F6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D5A8FC44834ED78AFA1ACAED4B2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06A4F-903B-4D94-98FE-DA18561E104E}"/>
      </w:docPartPr>
      <w:docPartBody>
        <w:p w:rsidR="006E0AE2" w:rsidRDefault="00E6022F" w:rsidP="00E6022F">
          <w:pPr>
            <w:pStyle w:val="24D5A8FC44834ED78AFA1ACAED4B295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CEA05E6A9E43E7BBF76C30F3D80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DE421-03E8-46C9-88AA-DAAC95297E59}"/>
      </w:docPartPr>
      <w:docPartBody>
        <w:p w:rsidR="006E0AE2" w:rsidRDefault="00E6022F" w:rsidP="00E6022F">
          <w:pPr>
            <w:pStyle w:val="91CEA05E6A9E43E7BBF76C30F3D807A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EE30F35AC446CC803E2C399DE63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019EC-9660-4A72-8FC0-80AE34B316E3}"/>
      </w:docPartPr>
      <w:docPartBody>
        <w:p w:rsidR="006E0AE2" w:rsidRDefault="00E6022F" w:rsidP="00E6022F">
          <w:pPr>
            <w:pStyle w:val="89EE30F35AC446CC803E2C399DE639D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7212FDA22C4239BC229A1747606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C45E4-7D6A-4557-8A3E-6972CBA7EFC8}"/>
      </w:docPartPr>
      <w:docPartBody>
        <w:p w:rsidR="006E0AE2" w:rsidRDefault="00E6022F" w:rsidP="00E6022F">
          <w:pPr>
            <w:pStyle w:val="1F7212FDA22C4239BC229A1747606B1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3C0D478DCB4A14A22233751E4C2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7A961-321D-4FF2-A523-2F4E8228CCA3}"/>
      </w:docPartPr>
      <w:docPartBody>
        <w:p w:rsidR="006E0AE2" w:rsidRDefault="00E6022F" w:rsidP="00E6022F">
          <w:pPr>
            <w:pStyle w:val="263C0D478DCB4A14A22233751E4C258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4B988F80724891928E540E78BEC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E6DB8-F9D7-4F12-AE3E-A6967B60C550}"/>
      </w:docPartPr>
      <w:docPartBody>
        <w:p w:rsidR="006E0AE2" w:rsidRDefault="00E6022F" w:rsidP="00E6022F">
          <w:pPr>
            <w:pStyle w:val="524B988F80724891928E540E78BECCA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375203C2845478E817F1266708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76CBC-FC2B-46E5-8EE7-AB1602325FE9}"/>
      </w:docPartPr>
      <w:docPartBody>
        <w:p w:rsidR="006E0AE2" w:rsidRDefault="00E6022F" w:rsidP="00E6022F">
          <w:pPr>
            <w:pStyle w:val="02A375203C2845478E817F126670839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365576F2E4232854C1E86F88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BA9C1-B567-4590-8621-95E3DC8ACDF1}"/>
      </w:docPartPr>
      <w:docPartBody>
        <w:p w:rsidR="006E0AE2" w:rsidRDefault="00E6022F" w:rsidP="00E6022F">
          <w:pPr>
            <w:pStyle w:val="72B365576F2E4232854C1E86F883BAC0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DA46AB520C4E8F8847164DFF581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A120F-8C80-435A-ADE5-3F49D07B6486}"/>
      </w:docPartPr>
      <w:docPartBody>
        <w:p w:rsidR="006E0AE2" w:rsidRDefault="00E6022F" w:rsidP="00E6022F">
          <w:pPr>
            <w:pStyle w:val="24DA46AB520C4E8F8847164DFF5818F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7E5EF3FD554A0CA641BDC99CD87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9F1BB-2180-4C0F-AB73-560FB5E4B8C5}"/>
      </w:docPartPr>
      <w:docPartBody>
        <w:p w:rsidR="006E0AE2" w:rsidRDefault="00E6022F" w:rsidP="00E6022F">
          <w:pPr>
            <w:pStyle w:val="4F7E5EF3FD554A0CA641BDC99CD87BA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A0E9C93EE489B9D97A837AEF4A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4EF9C-E4EA-433E-87C8-1ED2A40D16CA}"/>
      </w:docPartPr>
      <w:docPartBody>
        <w:p w:rsidR="006E0AE2" w:rsidRDefault="00E6022F" w:rsidP="00E6022F">
          <w:pPr>
            <w:pStyle w:val="E60A0E9C93EE489B9D97A837AEF4A39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69A8EA1A14767930BDF8DE58EA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13E88-2EC9-478A-BB65-B5E5A188B7BD}"/>
      </w:docPartPr>
      <w:docPartBody>
        <w:p w:rsidR="006E0AE2" w:rsidRDefault="00E6022F" w:rsidP="00E6022F">
          <w:pPr>
            <w:pStyle w:val="1E769A8EA1A14767930BDF8DE58EA2E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E8F7EE745442BA9D01BA32096FC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4ED09-F680-47E8-8A0A-0358B8EFFA4D}"/>
      </w:docPartPr>
      <w:docPartBody>
        <w:p w:rsidR="006E0AE2" w:rsidRDefault="00E6022F" w:rsidP="00E6022F">
          <w:pPr>
            <w:pStyle w:val="B9E8F7EE745442BA9D01BA32096FCB4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779E19DBEA42D7AC5E52ABC1CCB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AE68D-17BD-4B27-8461-4B342E8C8175}"/>
      </w:docPartPr>
      <w:docPartBody>
        <w:p w:rsidR="006E0AE2" w:rsidRDefault="00E6022F" w:rsidP="00E6022F">
          <w:pPr>
            <w:pStyle w:val="50779E19DBEA42D7AC5E52ABC1CCBDA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06A6997444CD78844E443C5858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CC446-906D-48FE-9C4A-AFA8802806C2}"/>
      </w:docPartPr>
      <w:docPartBody>
        <w:p w:rsidR="006E0AE2" w:rsidRDefault="00E6022F" w:rsidP="00E6022F">
          <w:pPr>
            <w:pStyle w:val="3E506A6997444CD78844E443C58584A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F36ABE878D4D5BB38169DFAF5C5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4F4B-CB01-41B4-920C-606FD022E1B4}"/>
      </w:docPartPr>
      <w:docPartBody>
        <w:p w:rsidR="006E0AE2" w:rsidRDefault="00E6022F" w:rsidP="00E6022F">
          <w:pPr>
            <w:pStyle w:val="6BF36ABE878D4D5BB38169DFAF5C5455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5CE9DA51F84EA9A185AC5A0635B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8CF50-138F-4D77-BDC1-294AD3BBA765}"/>
      </w:docPartPr>
      <w:docPartBody>
        <w:p w:rsidR="006E0AE2" w:rsidRDefault="00E6022F" w:rsidP="00E6022F">
          <w:pPr>
            <w:pStyle w:val="265CE9DA51F84EA9A185AC5A0635B21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8A48CC63C244C69FB1C29BB8291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C337F-E742-47A6-8700-045FFCF5ED0E}"/>
      </w:docPartPr>
      <w:docPartBody>
        <w:p w:rsidR="006E0AE2" w:rsidRDefault="00E6022F" w:rsidP="00E6022F">
          <w:pPr>
            <w:pStyle w:val="1E8A48CC63C244C69FB1C29BB829176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96133B900427FB2087EDC5C70A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B2E7F-41F3-4744-A2F4-53E185F3BF41}"/>
      </w:docPartPr>
      <w:docPartBody>
        <w:p w:rsidR="006E0AE2" w:rsidRDefault="00E6022F" w:rsidP="00E6022F">
          <w:pPr>
            <w:pStyle w:val="76696133B900427FB2087EDC5C70AE8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20C3E1C5C432993E89B5B91C51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B1C39-C1E8-419B-A4FE-2B0F576C516B}"/>
      </w:docPartPr>
      <w:docPartBody>
        <w:p w:rsidR="006E0AE2" w:rsidRDefault="00E6022F" w:rsidP="00E6022F">
          <w:pPr>
            <w:pStyle w:val="BC120C3E1C5C432993E89B5B91C517E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EE93A8CEF401C8911088B93068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D5291-C849-40FA-89CC-5F08C35415B8}"/>
      </w:docPartPr>
      <w:docPartBody>
        <w:p w:rsidR="006E0AE2" w:rsidRDefault="00E6022F" w:rsidP="00E6022F">
          <w:pPr>
            <w:pStyle w:val="44CEE93A8CEF401C8911088B9306830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2C04C950854651AB8B98F38724F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2F23B-7A48-40E4-9CBF-EB64C590A969}"/>
      </w:docPartPr>
      <w:docPartBody>
        <w:p w:rsidR="006E0AE2" w:rsidRDefault="00E6022F" w:rsidP="00E6022F">
          <w:pPr>
            <w:pStyle w:val="4B2C04C950854651AB8B98F38724F22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FCCE24F3B45C8A160C8B39CA85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52393-B0F7-4946-9003-C1A7753610BA}"/>
      </w:docPartPr>
      <w:docPartBody>
        <w:p w:rsidR="006E0AE2" w:rsidRDefault="00E6022F" w:rsidP="00E6022F">
          <w:pPr>
            <w:pStyle w:val="CC2FCCE24F3B45C8A160C8B39CA8588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415DB32C764763896E9B5D7B84B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CC1FB-F7E2-4D5E-85F0-D3EC5CE595F4}"/>
      </w:docPartPr>
      <w:docPartBody>
        <w:p w:rsidR="006E0AE2" w:rsidRDefault="00E6022F" w:rsidP="00E6022F">
          <w:pPr>
            <w:pStyle w:val="0A415DB32C764763896E9B5D7B84B5E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85E2994D4F124D8EA7E9C32BEC4A8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5A79D-4398-421F-A6CE-5EE48236C1CE}"/>
      </w:docPartPr>
      <w:docPartBody>
        <w:p w:rsidR="006E0AE2" w:rsidRDefault="00E6022F" w:rsidP="00E6022F">
          <w:pPr>
            <w:pStyle w:val="85E2994D4F124D8EA7E9C32BEC4A85D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F50E97EC74110B938F68DC4D47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9733-693E-4B4D-847A-22BF3615D646}"/>
      </w:docPartPr>
      <w:docPartBody>
        <w:p w:rsidR="006E0AE2" w:rsidRDefault="00E6022F" w:rsidP="00E6022F">
          <w:pPr>
            <w:pStyle w:val="ADBF50E97EC74110B938F68DC4D4719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42A8850122408690EA6DB0677EB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4E1F2-3005-4609-B272-7FE0C1ACCA19}"/>
      </w:docPartPr>
      <w:docPartBody>
        <w:p w:rsidR="006E0AE2" w:rsidRDefault="00E6022F" w:rsidP="00E6022F">
          <w:pPr>
            <w:pStyle w:val="9642A8850122408690EA6DB0677EBA1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837DDF9E1450485810C215BAB0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F822-DA58-42AC-887B-F84A236FA767}"/>
      </w:docPartPr>
      <w:docPartBody>
        <w:p w:rsidR="006E0AE2" w:rsidRDefault="00E6022F" w:rsidP="00E6022F">
          <w:pPr>
            <w:pStyle w:val="B81837DDF9E1450485810C215BAB062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950D373F44599BBB64E96BCD99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60F5-44E2-4CA9-B1CA-1733345F4B97}"/>
      </w:docPartPr>
      <w:docPartBody>
        <w:p w:rsidR="006E0AE2" w:rsidRDefault="00E6022F" w:rsidP="00E6022F">
          <w:pPr>
            <w:pStyle w:val="94C950D373F44599BBB64E96BCD9914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C6D9C03564DA4B7078CE5A3AE4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3CFDE-473F-4636-8BFE-5FEA1445E9E8}"/>
      </w:docPartPr>
      <w:docPartBody>
        <w:p w:rsidR="006E0AE2" w:rsidRDefault="00E6022F" w:rsidP="00E6022F">
          <w:pPr>
            <w:pStyle w:val="CF8C6D9C03564DA4B7078CE5A3AE49A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C4F2955AB84537BEB9B5854E95D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6986-E243-4697-9337-B7BD6BA8DEF3}"/>
      </w:docPartPr>
      <w:docPartBody>
        <w:p w:rsidR="006E0AE2" w:rsidRDefault="00E6022F" w:rsidP="00E6022F">
          <w:pPr>
            <w:pStyle w:val="EEC4F2955AB84537BEB9B5854E95DEA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795145D9F4BAC9D2D6A49EEDAA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3C003-0B28-42F9-879C-889C78D9D995}"/>
      </w:docPartPr>
      <w:docPartBody>
        <w:p w:rsidR="006E0AE2" w:rsidRDefault="00E6022F" w:rsidP="00E6022F">
          <w:pPr>
            <w:pStyle w:val="F6A795145D9F4BAC9D2D6A49EEDAA64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016F9263F5FF456A9F49E866D7119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9EF1B-5BD2-487D-B706-E9D7AE50AEA6}"/>
      </w:docPartPr>
      <w:docPartBody>
        <w:p w:rsidR="006E0AE2" w:rsidRDefault="00E6022F" w:rsidP="00E6022F">
          <w:pPr>
            <w:pStyle w:val="016F9263F5FF456A9F49E866D71195E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DC98E646B4A55B151150414ED9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CAE7F-38E6-4D3F-9BC1-3DE6E3F22EE2}"/>
      </w:docPartPr>
      <w:docPartBody>
        <w:p w:rsidR="006E0AE2" w:rsidRDefault="00E6022F" w:rsidP="00E6022F">
          <w:pPr>
            <w:pStyle w:val="F66DC98E646B4A55B151150414ED98E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F850E17F1483EACC41EF85C5A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3B83B-0C04-4BC1-81E5-F4B8337953FA}"/>
      </w:docPartPr>
      <w:docPartBody>
        <w:p w:rsidR="006E0AE2" w:rsidRDefault="00E6022F" w:rsidP="00E6022F">
          <w:pPr>
            <w:pStyle w:val="DD2F850E17F1483EACC41EF85C5A0C3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50C53D26D48719210769702DC0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9AC36-A0F7-4B50-8D68-40AAFB7E6174}"/>
      </w:docPartPr>
      <w:docPartBody>
        <w:p w:rsidR="006E0AE2" w:rsidRDefault="00E6022F" w:rsidP="00E6022F">
          <w:pPr>
            <w:pStyle w:val="94450C53D26D48719210769702DC0D7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A96F468FC449C3BEDFC27DF8B34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DD890-4870-4992-A99D-E29E641ED175}"/>
      </w:docPartPr>
      <w:docPartBody>
        <w:p w:rsidR="006E0AE2" w:rsidRDefault="00E6022F" w:rsidP="00E6022F">
          <w:pPr>
            <w:pStyle w:val="10A96F468FC449C3BEDFC27DF8B346E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6909BF1DAB4FE68544DB0FFA71F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C3362-B464-4583-B244-DEAEC091DFEF}"/>
      </w:docPartPr>
      <w:docPartBody>
        <w:p w:rsidR="006E0AE2" w:rsidRDefault="00E6022F" w:rsidP="00E6022F">
          <w:pPr>
            <w:pStyle w:val="5E6909BF1DAB4FE68544DB0FFA71FBA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EE2051E924774B03D368C6E6AE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72916-E6ED-46EF-A3DB-F99CC42C281E}"/>
      </w:docPartPr>
      <w:docPartBody>
        <w:p w:rsidR="006E0AE2" w:rsidRDefault="00E6022F" w:rsidP="00E6022F">
          <w:pPr>
            <w:pStyle w:val="C27EE2051E924774B03D368C6E6AE330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B021E852F4F569EA9F88F831E9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67AFB-BCF7-4835-B9D7-1B09E49047A3}"/>
      </w:docPartPr>
      <w:docPartBody>
        <w:p w:rsidR="006E0AE2" w:rsidRDefault="00E6022F" w:rsidP="00E6022F">
          <w:pPr>
            <w:pStyle w:val="5B0B021E852F4F569EA9F88F831E926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AE545028EE4E4A9C2A9AC4D070F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3F5ED-4514-405F-AD99-19C173F1E245}"/>
      </w:docPartPr>
      <w:docPartBody>
        <w:p w:rsidR="006E0AE2" w:rsidRDefault="00E6022F" w:rsidP="00E6022F">
          <w:pPr>
            <w:pStyle w:val="16AE545028EE4E4A9C2A9AC4D070F1C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D7E9161A6426FA1BC51F1147BE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EB770-A6C8-4A57-A01E-688DEBF5078B}"/>
      </w:docPartPr>
      <w:docPartBody>
        <w:p w:rsidR="006E0AE2" w:rsidRDefault="00E6022F" w:rsidP="00E6022F">
          <w:pPr>
            <w:pStyle w:val="153D7E9161A6426FA1BC51F1147BE0D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E1771FEE24506884BD99ED5BD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B003E-B769-4AAA-B1B5-A018F93E211A}"/>
      </w:docPartPr>
      <w:docPartBody>
        <w:p w:rsidR="006E0AE2" w:rsidRDefault="00E6022F" w:rsidP="00E6022F">
          <w:pPr>
            <w:pStyle w:val="0BFE1771FEE24506884BD99ED5BDFB9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DB8D11A1D4D3B853C6C51B3054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9754F-B705-49F7-AB22-0C0F5CCC8BD4}"/>
      </w:docPartPr>
      <w:docPartBody>
        <w:p w:rsidR="006E0AE2" w:rsidRDefault="00E6022F" w:rsidP="00E6022F">
          <w:pPr>
            <w:pStyle w:val="F56DB8D11A1D4D3B853C6C51B30547F0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8FE40C101F4532BF764EDFEAD58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79818-5882-46EC-8239-3D2160CB2F33}"/>
      </w:docPartPr>
      <w:docPartBody>
        <w:p w:rsidR="006E0AE2" w:rsidRDefault="00E6022F" w:rsidP="00E6022F">
          <w:pPr>
            <w:pStyle w:val="038FE40C101F4532BF764EDFEAD58A5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E907023994E1199B44807939BF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011A-2E69-4459-B927-44FDA5681504}"/>
      </w:docPartPr>
      <w:docPartBody>
        <w:p w:rsidR="006E0AE2" w:rsidRDefault="00E6022F" w:rsidP="00E6022F">
          <w:pPr>
            <w:pStyle w:val="E3EE907023994E1199B44807939BF16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7EBFA2B4E407D8892826D332D5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92F32-EE85-42AC-A226-DAD87733115A}"/>
      </w:docPartPr>
      <w:docPartBody>
        <w:p w:rsidR="006E0AE2" w:rsidRDefault="00E6022F" w:rsidP="00E6022F">
          <w:pPr>
            <w:pStyle w:val="61F7EBFA2B4E407D8892826D332D5BF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20047AAE64BC296F7B569EF47F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12A6D-00C2-45C8-8086-B865331E46F5}"/>
      </w:docPartPr>
      <w:docPartBody>
        <w:p w:rsidR="006E0AE2" w:rsidRDefault="00E6022F" w:rsidP="00E6022F">
          <w:pPr>
            <w:pStyle w:val="CC320047AAE64BC296F7B569EF47F3F5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84E507613E41AFAAEB8A76AB38B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91B4F-B874-4F64-95E6-9B3D51A66742}"/>
      </w:docPartPr>
      <w:docPartBody>
        <w:p w:rsidR="006E0AE2" w:rsidRDefault="00E6022F" w:rsidP="00E6022F">
          <w:pPr>
            <w:pStyle w:val="9584E507613E41AFAAEB8A76AB38B76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2C40EA21F400FBFEDEA10AA580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8D0E0-9014-499D-BFB4-25A9C4DD7C6F}"/>
      </w:docPartPr>
      <w:docPartBody>
        <w:p w:rsidR="006E0AE2" w:rsidRDefault="00E6022F" w:rsidP="00E6022F">
          <w:pPr>
            <w:pStyle w:val="B9B2C40EA21F400FBFEDEA10AA58019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BA716929F141FCB81D23AD23E8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9DB49-3DC1-468D-9FC9-1E016B277FCC}"/>
      </w:docPartPr>
      <w:docPartBody>
        <w:p w:rsidR="006E0AE2" w:rsidRDefault="00E6022F" w:rsidP="00E6022F">
          <w:pPr>
            <w:pStyle w:val="C8BA716929F141FCB81D23AD23E8904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6E17E621A4BE3A6DE32B5EF833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E1ADC-A45C-4BC7-989A-6A1F373B273B}"/>
      </w:docPartPr>
      <w:docPartBody>
        <w:p w:rsidR="006E0AE2" w:rsidRDefault="00E6022F" w:rsidP="00E6022F">
          <w:pPr>
            <w:pStyle w:val="31A6E17E621A4BE3A6DE32B5EF8339C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DB779C419469AB961CECBB45AB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E1815-AB92-4248-A9EA-0BE8DF360B76}"/>
      </w:docPartPr>
      <w:docPartBody>
        <w:p w:rsidR="006E0AE2" w:rsidRDefault="00E6022F" w:rsidP="00E6022F">
          <w:pPr>
            <w:pStyle w:val="790DB779C419469AB961CECBB45AB64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938EDD19254EEA9BA13037708B2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4C34F-C9EA-4E4D-976E-23AA52B9F2F1}"/>
      </w:docPartPr>
      <w:docPartBody>
        <w:p w:rsidR="006E0AE2" w:rsidRDefault="00E6022F" w:rsidP="00E6022F">
          <w:pPr>
            <w:pStyle w:val="D1938EDD19254EEA9BA13037708B293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22A8497F94DFE97FD35F367662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5790F-1917-43B9-911A-632F005673C4}"/>
      </w:docPartPr>
      <w:docPartBody>
        <w:p w:rsidR="006E0AE2" w:rsidRDefault="00E6022F" w:rsidP="00E6022F">
          <w:pPr>
            <w:pStyle w:val="53322A8497F94DFE97FD35F367662C5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1805BA61A24C618042B1D2B993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66459-CB8C-44FE-8A7F-0CECAD43E01F}"/>
      </w:docPartPr>
      <w:docPartBody>
        <w:p w:rsidR="006E0AE2" w:rsidRDefault="00E6022F" w:rsidP="00E6022F">
          <w:pPr>
            <w:pStyle w:val="731805BA61A24C618042B1D2B993599A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A968A11BF6432FB896C0E0F0B8A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B392-C3F2-400D-B3DA-A80C9809CF69}"/>
      </w:docPartPr>
      <w:docPartBody>
        <w:p w:rsidR="006E0AE2" w:rsidRDefault="00E6022F" w:rsidP="00E6022F">
          <w:pPr>
            <w:pStyle w:val="AAA968A11BF6432FB896C0E0F0B8A5E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0489167304B32A4D58734C88F6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EBB56-F4A9-4C47-8618-26113C7D4ABE}"/>
      </w:docPartPr>
      <w:docPartBody>
        <w:p w:rsidR="006E0AE2" w:rsidRDefault="00E6022F" w:rsidP="00E6022F">
          <w:pPr>
            <w:pStyle w:val="F600489167304B32A4D58734C88F6D2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46552D98E4585B8C956930E3A0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CF699-A21D-49FD-B520-B429EA246F68}"/>
      </w:docPartPr>
      <w:docPartBody>
        <w:p w:rsidR="006E0AE2" w:rsidRDefault="00E6022F" w:rsidP="00E6022F">
          <w:pPr>
            <w:pStyle w:val="CD246552D98E4585B8C956930E3A005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A4D6B541A40F794D215ADF2039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1622C-6542-4757-B53B-9B32E1EFC3B0}"/>
      </w:docPartPr>
      <w:docPartBody>
        <w:p w:rsidR="006E0AE2" w:rsidRDefault="00E6022F" w:rsidP="00E6022F">
          <w:pPr>
            <w:pStyle w:val="012A4D6B541A40F794D215ADF2039E6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B589850F143E4BFB0490286D9C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3A9B-7DFA-473B-8D6D-B3FC89909212}"/>
      </w:docPartPr>
      <w:docPartBody>
        <w:p w:rsidR="006E0AE2" w:rsidRDefault="00E6022F" w:rsidP="00E6022F">
          <w:pPr>
            <w:pStyle w:val="36DB589850F143E4BFB0490286D9CD2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68EAE053D4F7C8FB269C9D505E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9C0D9-3379-48BC-B6B6-223FB0F32199}"/>
      </w:docPartPr>
      <w:docPartBody>
        <w:p w:rsidR="006E0AE2" w:rsidRDefault="00E6022F" w:rsidP="00E6022F">
          <w:pPr>
            <w:pStyle w:val="FCD68EAE053D4F7C8FB269C9D505E98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ED1BAA7564097A53C12C61DFCF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D5739-9276-4F66-A24F-B55ABCFF5144}"/>
      </w:docPartPr>
      <w:docPartBody>
        <w:p w:rsidR="006E0AE2" w:rsidRDefault="00E6022F" w:rsidP="00E6022F">
          <w:pPr>
            <w:pStyle w:val="DDEED1BAA7564097A53C12C61DFCF449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AFAF36FA9B482EABEBDA865664A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A9B7D-2AB5-43DF-9151-F1AFA262E1DB}"/>
      </w:docPartPr>
      <w:docPartBody>
        <w:p w:rsidR="006E0AE2" w:rsidRDefault="00E6022F" w:rsidP="00E6022F">
          <w:pPr>
            <w:pStyle w:val="FDAFAF36FA9B482EABEBDA865664A3DC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6272AF0F71704E6DBC6195FEF9993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76EC3-CCAD-4E7C-A7DC-CC8D95295D2C}"/>
      </w:docPartPr>
      <w:docPartBody>
        <w:p w:rsidR="006E0AE2" w:rsidRDefault="00E6022F" w:rsidP="00E6022F">
          <w:pPr>
            <w:pStyle w:val="6272AF0F71704E6DBC6195FEF999352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BB2391C75441F82285F84ED346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8AB92-043A-4DE9-9B21-92FE74791B2A}"/>
      </w:docPartPr>
      <w:docPartBody>
        <w:p w:rsidR="006E0AE2" w:rsidRDefault="00E6022F" w:rsidP="00E6022F">
          <w:pPr>
            <w:pStyle w:val="498BB2391C75441F82285F84ED34601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193C357ADB4A2D9B5BA56DBA79B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9FE4C-EF06-4238-8F59-4A271A3C9C6C}"/>
      </w:docPartPr>
      <w:docPartBody>
        <w:p w:rsidR="006E0AE2" w:rsidRDefault="00E6022F" w:rsidP="00E6022F">
          <w:pPr>
            <w:pStyle w:val="00193C357ADB4A2D9B5BA56DBA79B528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16E001C0F43A699A2B12BB37AD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F5552-55C5-4698-BC8E-2653BFA9F51E}"/>
      </w:docPartPr>
      <w:docPartBody>
        <w:p w:rsidR="006E0AE2" w:rsidRDefault="00E6022F" w:rsidP="00E6022F">
          <w:pPr>
            <w:pStyle w:val="06016E001C0F43A699A2B12BB37ADC2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54F0625F104FF08682D5BEFF09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E476E-0304-4AAA-A057-9F8E9D868D40}"/>
      </w:docPartPr>
      <w:docPartBody>
        <w:p w:rsidR="006E0AE2" w:rsidRDefault="00E6022F" w:rsidP="00E6022F">
          <w:pPr>
            <w:pStyle w:val="EC54F0625F104FF08682D5BEFF09B344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DDB6F8739E4D72BA282B6202C05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FFA94-DDA3-416F-9EC8-6801A23C8016}"/>
      </w:docPartPr>
      <w:docPartBody>
        <w:p w:rsidR="006E0AE2" w:rsidRDefault="00E6022F" w:rsidP="00E6022F">
          <w:pPr>
            <w:pStyle w:val="66DDB6F8739E4D72BA282B6202C0513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98CA80DAE94DFBB523723F32ABE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B08D-F3DA-4CEB-92F0-06B7AB539FC0}"/>
      </w:docPartPr>
      <w:docPartBody>
        <w:p w:rsidR="006E0AE2" w:rsidRDefault="00E6022F" w:rsidP="00E6022F">
          <w:pPr>
            <w:pStyle w:val="0698CA80DAE94DFBB523723F32ABEF75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3075D9E0247B4B479D73A1B8A3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86AE9-0A61-4AE6-BF22-E75CDA24E25E}"/>
      </w:docPartPr>
      <w:docPartBody>
        <w:p w:rsidR="006E0AE2" w:rsidRDefault="00E6022F" w:rsidP="00E6022F">
          <w:pPr>
            <w:pStyle w:val="0303075D9E0247B4B479D73A1B8A3A26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47FCB05944461F9A8C6C5C83CAE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446C9-0842-4EC3-95BD-5A3A434F55A1}"/>
      </w:docPartPr>
      <w:docPartBody>
        <w:p w:rsidR="006E0AE2" w:rsidRDefault="00E6022F" w:rsidP="00E6022F">
          <w:pPr>
            <w:pStyle w:val="1E47FCB05944461F9A8C6C5C83CAE44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DBFC106D443A6BCC41C6E01619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093F2-2096-4D4D-B67C-6B90A5D7DA46}"/>
      </w:docPartPr>
      <w:docPartBody>
        <w:p w:rsidR="006E0AE2" w:rsidRDefault="00E6022F" w:rsidP="00E6022F">
          <w:pPr>
            <w:pStyle w:val="99CDBFC106D443A6BCC41C6E01619542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D78A4A3CE4823A33143439F5CF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29559-AD8A-4ABE-9689-5286679F4DA3}"/>
      </w:docPartPr>
      <w:docPartBody>
        <w:p w:rsidR="006E0AE2" w:rsidRDefault="00E6022F" w:rsidP="00E6022F">
          <w:pPr>
            <w:pStyle w:val="CF3D78A4A3CE4823A33143439F5CF596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CF15EAE254D299EAABF97B29D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4446-6964-4272-A0F0-A5C103F6C454}"/>
      </w:docPartPr>
      <w:docPartBody>
        <w:p w:rsidR="006E0AE2" w:rsidRDefault="00E6022F" w:rsidP="00E6022F">
          <w:pPr>
            <w:pStyle w:val="EE4CF15EAE254D299EAABF97B29D157E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6B13CBEFB45098D7802F279346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2DF6E-B31A-4863-BCFC-FB2D80310A27}"/>
      </w:docPartPr>
      <w:docPartBody>
        <w:p w:rsidR="006E0AE2" w:rsidRDefault="00E6022F" w:rsidP="00E6022F">
          <w:pPr>
            <w:pStyle w:val="9366B13CBEFB45098D7802F279346C57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F63A746D846FFA0E5B05781639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404A4-47E8-410D-8896-127F7148E1A2}"/>
      </w:docPartPr>
      <w:docPartBody>
        <w:p w:rsidR="006E0AE2" w:rsidRDefault="00E6022F" w:rsidP="00E6022F">
          <w:pPr>
            <w:pStyle w:val="939F63A746D846FFA0E5B05781639BF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3F974B4504049B70461BAC57C7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250EB-5E0B-473B-86C7-5A9AA5059E3B}"/>
      </w:docPartPr>
      <w:docPartBody>
        <w:p w:rsidR="006E0AE2" w:rsidRDefault="00E6022F" w:rsidP="00E6022F">
          <w:pPr>
            <w:pStyle w:val="4273F974B4504049B70461BAC57C761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71C1B33E14B9BAA5303609817A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B489F-99AF-4879-A388-7FCDF7AEE48D}"/>
      </w:docPartPr>
      <w:docPartBody>
        <w:p w:rsidR="006E0AE2" w:rsidRDefault="00E6022F" w:rsidP="00E6022F">
          <w:pPr>
            <w:pStyle w:val="F9371C1B33E14B9BAA5303609817A49F"/>
          </w:pPr>
          <w:r w:rsidRPr="00C82311">
            <w:rPr>
              <w:rStyle w:val="PlaceholderText"/>
            </w:rPr>
            <w:t>Click or tap to enter a date.</w:t>
          </w:r>
        </w:p>
      </w:docPartBody>
    </w:docPart>
    <w:docPart>
      <w:docPartPr>
        <w:name w:val="4E2E3E0A15474E99893FCEB9568D5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A28D6-E376-44BF-A16B-9FB2B9EB6D26}"/>
      </w:docPartPr>
      <w:docPartBody>
        <w:p w:rsidR="006E0AE2" w:rsidRDefault="00E6022F" w:rsidP="00E6022F">
          <w:pPr>
            <w:pStyle w:val="4E2E3E0A15474E99893FCEB9568D5EEA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C197856C16476CA686AF52F6EEE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06446-A7E9-4331-AA15-80F462BF0E1F}"/>
      </w:docPartPr>
      <w:docPartBody>
        <w:p w:rsidR="006E0AE2" w:rsidRDefault="00E6022F" w:rsidP="00E6022F">
          <w:pPr>
            <w:pStyle w:val="4EC197856C16476CA686AF52F6EEEB8B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FDF4D90D2A40F8948E2F9F4144E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85858-3A93-4456-8A42-299E30E581C9}"/>
      </w:docPartPr>
      <w:docPartBody>
        <w:p w:rsidR="006E0AE2" w:rsidRDefault="00E6022F" w:rsidP="00E6022F">
          <w:pPr>
            <w:pStyle w:val="AFFDF4D90D2A40F8948E2F9F4144EC2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A212046514F548957CED86876B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8924-1450-4811-8294-985B717C0519}"/>
      </w:docPartPr>
      <w:docPartBody>
        <w:p w:rsidR="006E0AE2" w:rsidRDefault="00E6022F" w:rsidP="00E6022F">
          <w:pPr>
            <w:pStyle w:val="205A212046514F548957CED86876B24F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F5782057DD4CC0AEA47B89D651B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CC650-DEF4-4C53-B820-AA6A77441BB5}"/>
      </w:docPartPr>
      <w:docPartBody>
        <w:p w:rsidR="006E0AE2" w:rsidRDefault="00E6022F" w:rsidP="00E6022F">
          <w:pPr>
            <w:pStyle w:val="3BF5782057DD4CC0AEA47B89D651BA73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71761DE87A40FBB05AFCB6D9131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E8EA7-94D3-4D7B-9A88-CE3AF500E49B}"/>
      </w:docPartPr>
      <w:docPartBody>
        <w:p w:rsidR="006E0AE2" w:rsidRDefault="00E6022F" w:rsidP="00E6022F">
          <w:pPr>
            <w:pStyle w:val="A471761DE87A40FBB05AFCB6D9131B4C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5BB74122FD4B16A0446C0AA1FD5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222E5-F3ED-4CDF-BC7C-BA10C636B8DA}"/>
      </w:docPartPr>
      <w:docPartBody>
        <w:p w:rsidR="006E0AE2" w:rsidRDefault="00E6022F" w:rsidP="00E6022F">
          <w:pPr>
            <w:pStyle w:val="E05BB74122FD4B16A0446C0AA1FD563D"/>
          </w:pPr>
          <w:r w:rsidRPr="00C823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Libre Franklin Thin">
    <w:altName w:val="Calibri"/>
    <w:charset w:val="00"/>
    <w:family w:val="auto"/>
    <w:pitch w:val="variable"/>
    <w:sig w:usb0="A00000FF" w:usb1="4000205B" w:usb2="00000000" w:usb3="00000000" w:csb0="00000193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0FC"/>
    <w:rsid w:val="006E0AE2"/>
    <w:rsid w:val="007840FC"/>
    <w:rsid w:val="00893C69"/>
    <w:rsid w:val="00E6022F"/>
    <w:rsid w:val="00F5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F546B8715A4A26BC5434D30ED424D0">
    <w:name w:val="98F546B8715A4A26BC5434D30ED424D0"/>
    <w:rsid w:val="00E6022F"/>
  </w:style>
  <w:style w:type="character" w:styleId="PlaceholderText">
    <w:name w:val="Placeholder Text"/>
    <w:basedOn w:val="DefaultParagraphFont"/>
    <w:uiPriority w:val="99"/>
    <w:semiHidden/>
    <w:rsid w:val="00E6022F"/>
    <w:rPr>
      <w:color w:val="808080"/>
    </w:rPr>
  </w:style>
  <w:style w:type="paragraph" w:customStyle="1" w:styleId="DE6DE75D76BE4D49A64FDD7FDA6D416F">
    <w:name w:val="DE6DE75D76BE4D49A64FDD7FDA6D416F"/>
    <w:rsid w:val="00E6022F"/>
  </w:style>
  <w:style w:type="paragraph" w:customStyle="1" w:styleId="0944D005670E4173AEEBB17D12635F4B">
    <w:name w:val="0944D005670E4173AEEBB17D12635F4B"/>
    <w:rsid w:val="00E6022F"/>
  </w:style>
  <w:style w:type="paragraph" w:customStyle="1" w:styleId="FC75C53585624FC285F9F989D8996FAC">
    <w:name w:val="FC75C53585624FC285F9F989D8996FAC"/>
    <w:rsid w:val="00E6022F"/>
  </w:style>
  <w:style w:type="paragraph" w:customStyle="1" w:styleId="C41EE0123A5A455A8A9E055DDA6BDC46">
    <w:name w:val="C41EE0123A5A455A8A9E055DDA6BDC46"/>
    <w:rsid w:val="00E6022F"/>
  </w:style>
  <w:style w:type="paragraph" w:customStyle="1" w:styleId="0594F52D5A414AD0B1A92A97B546DA52">
    <w:name w:val="0594F52D5A414AD0B1A92A97B546DA52"/>
    <w:rsid w:val="00E6022F"/>
  </w:style>
  <w:style w:type="paragraph" w:customStyle="1" w:styleId="8DFC0C3B57394CBA8E4275E5C4CCB70E">
    <w:name w:val="8DFC0C3B57394CBA8E4275E5C4CCB70E"/>
    <w:rsid w:val="00E6022F"/>
  </w:style>
  <w:style w:type="paragraph" w:customStyle="1" w:styleId="9E8212B75D474C5081CFCBB204CBDA3E">
    <w:name w:val="9E8212B75D474C5081CFCBB204CBDA3E"/>
    <w:rsid w:val="00E6022F"/>
  </w:style>
  <w:style w:type="paragraph" w:customStyle="1" w:styleId="4D1D4713CF7B485BB9BA7CBA64E8DE1C">
    <w:name w:val="4D1D4713CF7B485BB9BA7CBA64E8DE1C"/>
    <w:rsid w:val="00E6022F"/>
  </w:style>
  <w:style w:type="paragraph" w:customStyle="1" w:styleId="723BF885565C4C85B6CEDC6A97C9BBB5">
    <w:name w:val="723BF885565C4C85B6CEDC6A97C9BBB5"/>
    <w:rsid w:val="00E6022F"/>
  </w:style>
  <w:style w:type="paragraph" w:customStyle="1" w:styleId="B98D68C4CD75459197E4C2C87E845104">
    <w:name w:val="B98D68C4CD75459197E4C2C87E845104"/>
    <w:rsid w:val="00E6022F"/>
  </w:style>
  <w:style w:type="paragraph" w:customStyle="1" w:styleId="C47622959CC94A52B38171550C9AC109">
    <w:name w:val="C47622959CC94A52B38171550C9AC109"/>
    <w:rsid w:val="00E6022F"/>
  </w:style>
  <w:style w:type="paragraph" w:customStyle="1" w:styleId="7FF8CD9561AD4AB6B46746172E315CDB">
    <w:name w:val="7FF8CD9561AD4AB6B46746172E315CDB"/>
    <w:rsid w:val="00E6022F"/>
  </w:style>
  <w:style w:type="paragraph" w:customStyle="1" w:styleId="5055E7B324E4430BB7353E6DFB10A414">
    <w:name w:val="5055E7B324E4430BB7353E6DFB10A414"/>
    <w:rsid w:val="00E6022F"/>
  </w:style>
  <w:style w:type="paragraph" w:customStyle="1" w:styleId="2FDBD350D84140BB814D2C49B1FEA65C">
    <w:name w:val="2FDBD350D84140BB814D2C49B1FEA65C"/>
    <w:rsid w:val="00E6022F"/>
  </w:style>
  <w:style w:type="paragraph" w:customStyle="1" w:styleId="31E69914AAC143DDAA35E74E3DC64FE3">
    <w:name w:val="31E69914AAC143DDAA35E74E3DC64FE3"/>
    <w:rsid w:val="00E6022F"/>
  </w:style>
  <w:style w:type="paragraph" w:customStyle="1" w:styleId="9154C775108547CFB4B624220B89B2DF">
    <w:name w:val="9154C775108547CFB4B624220B89B2DF"/>
    <w:rsid w:val="00E6022F"/>
  </w:style>
  <w:style w:type="paragraph" w:customStyle="1" w:styleId="550A1D09239E444AA0C7374D12EE5084">
    <w:name w:val="550A1D09239E444AA0C7374D12EE5084"/>
    <w:rsid w:val="00E6022F"/>
  </w:style>
  <w:style w:type="paragraph" w:customStyle="1" w:styleId="C8215D20191647ED9E4E392D270CB91F">
    <w:name w:val="C8215D20191647ED9E4E392D270CB91F"/>
    <w:rsid w:val="00E6022F"/>
  </w:style>
  <w:style w:type="paragraph" w:customStyle="1" w:styleId="6B5E1A964226454A91B49D1DC68E7CC7">
    <w:name w:val="6B5E1A964226454A91B49D1DC68E7CC7"/>
    <w:rsid w:val="00E6022F"/>
  </w:style>
  <w:style w:type="paragraph" w:customStyle="1" w:styleId="ABDD732389D643F2B2537AC9645EDA2C">
    <w:name w:val="ABDD732389D643F2B2537AC9645EDA2C"/>
    <w:rsid w:val="00E6022F"/>
  </w:style>
  <w:style w:type="paragraph" w:customStyle="1" w:styleId="4859964DCD094687963C885B21EC6C5D">
    <w:name w:val="4859964DCD094687963C885B21EC6C5D"/>
    <w:rsid w:val="00E6022F"/>
  </w:style>
  <w:style w:type="paragraph" w:customStyle="1" w:styleId="81F4ADFA2BBA46A99BB0DAA1E79F849C">
    <w:name w:val="81F4ADFA2BBA46A99BB0DAA1E79F849C"/>
    <w:rsid w:val="00E6022F"/>
  </w:style>
  <w:style w:type="paragraph" w:customStyle="1" w:styleId="735BF52825FE4B428CFEA38D10305E04">
    <w:name w:val="735BF52825FE4B428CFEA38D10305E04"/>
    <w:rsid w:val="00E6022F"/>
  </w:style>
  <w:style w:type="paragraph" w:customStyle="1" w:styleId="095E56D118E440F0A56598E34048C125">
    <w:name w:val="095E56D118E440F0A56598E34048C125"/>
    <w:rsid w:val="00E6022F"/>
  </w:style>
  <w:style w:type="paragraph" w:customStyle="1" w:styleId="3C094268580542228F9B58AA58A3630C">
    <w:name w:val="3C094268580542228F9B58AA58A3630C"/>
    <w:rsid w:val="00E6022F"/>
  </w:style>
  <w:style w:type="paragraph" w:customStyle="1" w:styleId="AAF2C8781E4C4860B692206E698C1839">
    <w:name w:val="AAF2C8781E4C4860B692206E698C1839"/>
    <w:rsid w:val="00E6022F"/>
  </w:style>
  <w:style w:type="paragraph" w:customStyle="1" w:styleId="B3A92D6FAB304BB4899DCDC6B2339F3A">
    <w:name w:val="B3A92D6FAB304BB4899DCDC6B2339F3A"/>
    <w:rsid w:val="00E6022F"/>
  </w:style>
  <w:style w:type="paragraph" w:customStyle="1" w:styleId="1F113A9AB7FF4C6395A2E692995BABE0">
    <w:name w:val="1F113A9AB7FF4C6395A2E692995BABE0"/>
    <w:rsid w:val="00E6022F"/>
  </w:style>
  <w:style w:type="paragraph" w:customStyle="1" w:styleId="CBB2F907A9D0418FB1B7977C1C5CB4D2">
    <w:name w:val="CBB2F907A9D0418FB1B7977C1C5CB4D2"/>
    <w:rsid w:val="00E6022F"/>
  </w:style>
  <w:style w:type="paragraph" w:customStyle="1" w:styleId="ED79C7B106DB47D8A7E86BA62ACEFD82">
    <w:name w:val="ED79C7B106DB47D8A7E86BA62ACEFD82"/>
    <w:rsid w:val="00E6022F"/>
  </w:style>
  <w:style w:type="paragraph" w:customStyle="1" w:styleId="29DE4E880E0049F0B945D28E97788F2A">
    <w:name w:val="29DE4E880E0049F0B945D28E97788F2A"/>
    <w:rsid w:val="00E6022F"/>
  </w:style>
  <w:style w:type="paragraph" w:customStyle="1" w:styleId="8571E16D06654170B2F472CF0FD9CE19">
    <w:name w:val="8571E16D06654170B2F472CF0FD9CE19"/>
    <w:rsid w:val="00E6022F"/>
  </w:style>
  <w:style w:type="paragraph" w:customStyle="1" w:styleId="25D61F57B65C41179BD562C415C883D6">
    <w:name w:val="25D61F57B65C41179BD562C415C883D6"/>
    <w:rsid w:val="00E6022F"/>
  </w:style>
  <w:style w:type="paragraph" w:customStyle="1" w:styleId="563200F8AE874A008BFD74331DEB33EB">
    <w:name w:val="563200F8AE874A008BFD74331DEB33EB"/>
    <w:rsid w:val="00E6022F"/>
  </w:style>
  <w:style w:type="paragraph" w:customStyle="1" w:styleId="A72D6CC6DC174458910CBF50558FA127">
    <w:name w:val="A72D6CC6DC174458910CBF50558FA127"/>
    <w:rsid w:val="00E6022F"/>
  </w:style>
  <w:style w:type="paragraph" w:customStyle="1" w:styleId="C7814C8C338A4D0C91D8129865385342">
    <w:name w:val="C7814C8C338A4D0C91D8129865385342"/>
    <w:rsid w:val="00E6022F"/>
  </w:style>
  <w:style w:type="paragraph" w:customStyle="1" w:styleId="BE573F29B3FD443EAB1052BF185A3635">
    <w:name w:val="BE573F29B3FD443EAB1052BF185A3635"/>
    <w:rsid w:val="00E6022F"/>
  </w:style>
  <w:style w:type="paragraph" w:customStyle="1" w:styleId="430C0BAC3FF942ADA15B3C241A11966C">
    <w:name w:val="430C0BAC3FF942ADA15B3C241A11966C"/>
    <w:rsid w:val="00E6022F"/>
  </w:style>
  <w:style w:type="paragraph" w:customStyle="1" w:styleId="59B82BA8EC764801A3A78D7BF312E82E">
    <w:name w:val="59B82BA8EC764801A3A78D7BF312E82E"/>
    <w:rsid w:val="00E6022F"/>
  </w:style>
  <w:style w:type="paragraph" w:customStyle="1" w:styleId="BCB918669CCA439FAFA454C7A519F0F6">
    <w:name w:val="BCB918669CCA439FAFA454C7A519F0F6"/>
    <w:rsid w:val="00E6022F"/>
  </w:style>
  <w:style w:type="paragraph" w:customStyle="1" w:styleId="24D5A8FC44834ED78AFA1ACAED4B2957">
    <w:name w:val="24D5A8FC44834ED78AFA1ACAED4B2957"/>
    <w:rsid w:val="00E6022F"/>
  </w:style>
  <w:style w:type="paragraph" w:customStyle="1" w:styleId="91CEA05E6A9E43E7BBF76C30F3D807A9">
    <w:name w:val="91CEA05E6A9E43E7BBF76C30F3D807A9"/>
    <w:rsid w:val="00E6022F"/>
  </w:style>
  <w:style w:type="paragraph" w:customStyle="1" w:styleId="89EE30F35AC446CC803E2C399DE639D9">
    <w:name w:val="89EE30F35AC446CC803E2C399DE639D9"/>
    <w:rsid w:val="00E6022F"/>
  </w:style>
  <w:style w:type="paragraph" w:customStyle="1" w:styleId="1F7212FDA22C4239BC229A1747606B12">
    <w:name w:val="1F7212FDA22C4239BC229A1747606B12"/>
    <w:rsid w:val="00E6022F"/>
  </w:style>
  <w:style w:type="paragraph" w:customStyle="1" w:styleId="263C0D478DCB4A14A22233751E4C258C">
    <w:name w:val="263C0D478DCB4A14A22233751E4C258C"/>
    <w:rsid w:val="00E6022F"/>
  </w:style>
  <w:style w:type="paragraph" w:customStyle="1" w:styleId="524B988F80724891928E540E78BECCA7">
    <w:name w:val="524B988F80724891928E540E78BECCA7"/>
    <w:rsid w:val="00E6022F"/>
  </w:style>
  <w:style w:type="paragraph" w:customStyle="1" w:styleId="02A375203C2845478E817F126670839B">
    <w:name w:val="02A375203C2845478E817F126670839B"/>
    <w:rsid w:val="00E6022F"/>
  </w:style>
  <w:style w:type="paragraph" w:customStyle="1" w:styleId="72B365576F2E4232854C1E86F883BAC0">
    <w:name w:val="72B365576F2E4232854C1E86F883BAC0"/>
    <w:rsid w:val="00E6022F"/>
  </w:style>
  <w:style w:type="paragraph" w:customStyle="1" w:styleId="24DA46AB520C4E8F8847164DFF5818F8">
    <w:name w:val="24DA46AB520C4E8F8847164DFF5818F8"/>
    <w:rsid w:val="00E6022F"/>
  </w:style>
  <w:style w:type="paragraph" w:customStyle="1" w:styleId="4F7E5EF3FD554A0CA641BDC99CD87BAD">
    <w:name w:val="4F7E5EF3FD554A0CA641BDC99CD87BAD"/>
    <w:rsid w:val="00E6022F"/>
  </w:style>
  <w:style w:type="paragraph" w:customStyle="1" w:styleId="E60A0E9C93EE489B9D97A837AEF4A392">
    <w:name w:val="E60A0E9C93EE489B9D97A837AEF4A392"/>
    <w:rsid w:val="00E6022F"/>
  </w:style>
  <w:style w:type="paragraph" w:customStyle="1" w:styleId="1E769A8EA1A14767930BDF8DE58EA2E5">
    <w:name w:val="1E769A8EA1A14767930BDF8DE58EA2E5"/>
    <w:rsid w:val="00E6022F"/>
  </w:style>
  <w:style w:type="paragraph" w:customStyle="1" w:styleId="B9E8F7EE745442BA9D01BA32096FCB46">
    <w:name w:val="B9E8F7EE745442BA9D01BA32096FCB46"/>
    <w:rsid w:val="00E6022F"/>
  </w:style>
  <w:style w:type="paragraph" w:customStyle="1" w:styleId="50779E19DBEA42D7AC5E52ABC1CCBDAA">
    <w:name w:val="50779E19DBEA42D7AC5E52ABC1CCBDAA"/>
    <w:rsid w:val="00E6022F"/>
  </w:style>
  <w:style w:type="paragraph" w:customStyle="1" w:styleId="3E506A6997444CD78844E443C58584A2">
    <w:name w:val="3E506A6997444CD78844E443C58584A2"/>
    <w:rsid w:val="00E6022F"/>
  </w:style>
  <w:style w:type="paragraph" w:customStyle="1" w:styleId="6BF36ABE878D4D5BB38169DFAF5C5455">
    <w:name w:val="6BF36ABE878D4D5BB38169DFAF5C5455"/>
    <w:rsid w:val="00E6022F"/>
  </w:style>
  <w:style w:type="paragraph" w:customStyle="1" w:styleId="265CE9DA51F84EA9A185AC5A0635B21B">
    <w:name w:val="265CE9DA51F84EA9A185AC5A0635B21B"/>
    <w:rsid w:val="00E6022F"/>
  </w:style>
  <w:style w:type="paragraph" w:customStyle="1" w:styleId="1E8A48CC63C244C69FB1C29BB8291767">
    <w:name w:val="1E8A48CC63C244C69FB1C29BB8291767"/>
    <w:rsid w:val="00E6022F"/>
  </w:style>
  <w:style w:type="paragraph" w:customStyle="1" w:styleId="76696133B900427FB2087EDC5C70AE86">
    <w:name w:val="76696133B900427FB2087EDC5C70AE86"/>
    <w:rsid w:val="00E6022F"/>
  </w:style>
  <w:style w:type="paragraph" w:customStyle="1" w:styleId="BC120C3E1C5C432993E89B5B91C517E2">
    <w:name w:val="BC120C3E1C5C432993E89B5B91C517E2"/>
    <w:rsid w:val="00E6022F"/>
  </w:style>
  <w:style w:type="paragraph" w:customStyle="1" w:styleId="44CEE93A8CEF401C8911088B93068308">
    <w:name w:val="44CEE93A8CEF401C8911088B93068308"/>
    <w:rsid w:val="00E6022F"/>
  </w:style>
  <w:style w:type="paragraph" w:customStyle="1" w:styleId="4B2C04C950854651AB8B98F38724F22D">
    <w:name w:val="4B2C04C950854651AB8B98F38724F22D"/>
    <w:rsid w:val="00E6022F"/>
  </w:style>
  <w:style w:type="paragraph" w:customStyle="1" w:styleId="CC2FCCE24F3B45C8A160C8B39CA85886">
    <w:name w:val="CC2FCCE24F3B45C8A160C8B39CA85886"/>
    <w:rsid w:val="00E6022F"/>
  </w:style>
  <w:style w:type="paragraph" w:customStyle="1" w:styleId="0A415DB32C764763896E9B5D7B84B5EA">
    <w:name w:val="0A415DB32C764763896E9B5D7B84B5EA"/>
    <w:rsid w:val="00E6022F"/>
  </w:style>
  <w:style w:type="paragraph" w:customStyle="1" w:styleId="85E2994D4F124D8EA7E9C32BEC4A85D2">
    <w:name w:val="85E2994D4F124D8EA7E9C32BEC4A85D2"/>
    <w:rsid w:val="00E6022F"/>
  </w:style>
  <w:style w:type="paragraph" w:customStyle="1" w:styleId="ADBF50E97EC74110B938F68DC4D47193">
    <w:name w:val="ADBF50E97EC74110B938F68DC4D47193"/>
    <w:rsid w:val="00E6022F"/>
  </w:style>
  <w:style w:type="paragraph" w:customStyle="1" w:styleId="9642A8850122408690EA6DB0677EBA12">
    <w:name w:val="9642A8850122408690EA6DB0677EBA12"/>
    <w:rsid w:val="00E6022F"/>
  </w:style>
  <w:style w:type="paragraph" w:customStyle="1" w:styleId="B81837DDF9E1450485810C215BAB0623">
    <w:name w:val="B81837DDF9E1450485810C215BAB0623"/>
    <w:rsid w:val="00E6022F"/>
  </w:style>
  <w:style w:type="paragraph" w:customStyle="1" w:styleId="94C950D373F44599BBB64E96BCD9914C">
    <w:name w:val="94C950D373F44599BBB64E96BCD9914C"/>
    <w:rsid w:val="00E6022F"/>
  </w:style>
  <w:style w:type="paragraph" w:customStyle="1" w:styleId="CF8C6D9C03564DA4B7078CE5A3AE49AF">
    <w:name w:val="CF8C6D9C03564DA4B7078CE5A3AE49AF"/>
    <w:rsid w:val="00E6022F"/>
  </w:style>
  <w:style w:type="paragraph" w:customStyle="1" w:styleId="EEC4F2955AB84537BEB9B5854E95DEAF">
    <w:name w:val="EEC4F2955AB84537BEB9B5854E95DEAF"/>
    <w:rsid w:val="00E6022F"/>
  </w:style>
  <w:style w:type="paragraph" w:customStyle="1" w:styleId="F6A795145D9F4BAC9D2D6A49EEDAA64A">
    <w:name w:val="F6A795145D9F4BAC9D2D6A49EEDAA64A"/>
    <w:rsid w:val="00E6022F"/>
  </w:style>
  <w:style w:type="paragraph" w:customStyle="1" w:styleId="016F9263F5FF456A9F49E866D71195E2">
    <w:name w:val="016F9263F5FF456A9F49E866D71195E2"/>
    <w:rsid w:val="00E6022F"/>
  </w:style>
  <w:style w:type="paragraph" w:customStyle="1" w:styleId="F66DC98E646B4A55B151150414ED98EE">
    <w:name w:val="F66DC98E646B4A55B151150414ED98EE"/>
    <w:rsid w:val="00E6022F"/>
  </w:style>
  <w:style w:type="paragraph" w:customStyle="1" w:styleId="DD2F850E17F1483EACC41EF85C5A0C3A">
    <w:name w:val="DD2F850E17F1483EACC41EF85C5A0C3A"/>
    <w:rsid w:val="00E6022F"/>
  </w:style>
  <w:style w:type="paragraph" w:customStyle="1" w:styleId="94450C53D26D48719210769702DC0D7A">
    <w:name w:val="94450C53D26D48719210769702DC0D7A"/>
    <w:rsid w:val="00E6022F"/>
  </w:style>
  <w:style w:type="paragraph" w:customStyle="1" w:styleId="10A96F468FC449C3BEDFC27DF8B346EF">
    <w:name w:val="10A96F468FC449C3BEDFC27DF8B346EF"/>
    <w:rsid w:val="00E6022F"/>
  </w:style>
  <w:style w:type="paragraph" w:customStyle="1" w:styleId="5E6909BF1DAB4FE68544DB0FFA71FBA5">
    <w:name w:val="5E6909BF1DAB4FE68544DB0FFA71FBA5"/>
    <w:rsid w:val="00E6022F"/>
  </w:style>
  <w:style w:type="paragraph" w:customStyle="1" w:styleId="C27EE2051E924774B03D368C6E6AE330">
    <w:name w:val="C27EE2051E924774B03D368C6E6AE330"/>
    <w:rsid w:val="00E6022F"/>
  </w:style>
  <w:style w:type="paragraph" w:customStyle="1" w:styleId="5B0B021E852F4F569EA9F88F831E926A">
    <w:name w:val="5B0B021E852F4F569EA9F88F831E926A"/>
    <w:rsid w:val="00E6022F"/>
  </w:style>
  <w:style w:type="paragraph" w:customStyle="1" w:styleId="16AE545028EE4E4A9C2A9AC4D070F1CE">
    <w:name w:val="16AE545028EE4E4A9C2A9AC4D070F1CE"/>
    <w:rsid w:val="00E6022F"/>
  </w:style>
  <w:style w:type="paragraph" w:customStyle="1" w:styleId="153D7E9161A6426FA1BC51F1147BE0D8">
    <w:name w:val="153D7E9161A6426FA1BC51F1147BE0D8"/>
    <w:rsid w:val="00E6022F"/>
  </w:style>
  <w:style w:type="paragraph" w:customStyle="1" w:styleId="0BFE1771FEE24506884BD99ED5BDFB9E">
    <w:name w:val="0BFE1771FEE24506884BD99ED5BDFB9E"/>
    <w:rsid w:val="00E6022F"/>
  </w:style>
  <w:style w:type="paragraph" w:customStyle="1" w:styleId="F56DB8D11A1D4D3B853C6C51B30547F0">
    <w:name w:val="F56DB8D11A1D4D3B853C6C51B30547F0"/>
    <w:rsid w:val="00E6022F"/>
  </w:style>
  <w:style w:type="paragraph" w:customStyle="1" w:styleId="038FE40C101F4532BF764EDFEAD58A53">
    <w:name w:val="038FE40C101F4532BF764EDFEAD58A53"/>
    <w:rsid w:val="00E6022F"/>
  </w:style>
  <w:style w:type="paragraph" w:customStyle="1" w:styleId="E3EE907023994E1199B44807939BF16D">
    <w:name w:val="E3EE907023994E1199B44807939BF16D"/>
    <w:rsid w:val="00E6022F"/>
  </w:style>
  <w:style w:type="paragraph" w:customStyle="1" w:styleId="61F7EBFA2B4E407D8892826D332D5BFC">
    <w:name w:val="61F7EBFA2B4E407D8892826D332D5BFC"/>
    <w:rsid w:val="00E6022F"/>
  </w:style>
  <w:style w:type="paragraph" w:customStyle="1" w:styleId="CC320047AAE64BC296F7B569EF47F3F5">
    <w:name w:val="CC320047AAE64BC296F7B569EF47F3F5"/>
    <w:rsid w:val="00E6022F"/>
  </w:style>
  <w:style w:type="paragraph" w:customStyle="1" w:styleId="9584E507613E41AFAAEB8A76AB38B766">
    <w:name w:val="9584E507613E41AFAAEB8A76AB38B766"/>
    <w:rsid w:val="00E6022F"/>
  </w:style>
  <w:style w:type="paragraph" w:customStyle="1" w:styleId="B9B2C40EA21F400FBFEDEA10AA58019D">
    <w:name w:val="B9B2C40EA21F400FBFEDEA10AA58019D"/>
    <w:rsid w:val="00E6022F"/>
  </w:style>
  <w:style w:type="paragraph" w:customStyle="1" w:styleId="C8BA716929F141FCB81D23AD23E89047">
    <w:name w:val="C8BA716929F141FCB81D23AD23E89047"/>
    <w:rsid w:val="00E6022F"/>
  </w:style>
  <w:style w:type="paragraph" w:customStyle="1" w:styleId="31A6E17E621A4BE3A6DE32B5EF8339CA">
    <w:name w:val="31A6E17E621A4BE3A6DE32B5EF8339CA"/>
    <w:rsid w:val="00E6022F"/>
  </w:style>
  <w:style w:type="paragraph" w:customStyle="1" w:styleId="790DB779C419469AB961CECBB45AB643">
    <w:name w:val="790DB779C419469AB961CECBB45AB643"/>
    <w:rsid w:val="00E6022F"/>
  </w:style>
  <w:style w:type="paragraph" w:customStyle="1" w:styleId="D1938EDD19254EEA9BA13037708B293D">
    <w:name w:val="D1938EDD19254EEA9BA13037708B293D"/>
    <w:rsid w:val="00E6022F"/>
  </w:style>
  <w:style w:type="paragraph" w:customStyle="1" w:styleId="53322A8497F94DFE97FD35F367662C53">
    <w:name w:val="53322A8497F94DFE97FD35F367662C53"/>
    <w:rsid w:val="00E6022F"/>
  </w:style>
  <w:style w:type="paragraph" w:customStyle="1" w:styleId="731805BA61A24C618042B1D2B993599A">
    <w:name w:val="731805BA61A24C618042B1D2B993599A"/>
    <w:rsid w:val="00E6022F"/>
  </w:style>
  <w:style w:type="paragraph" w:customStyle="1" w:styleId="AAA968A11BF6432FB896C0E0F0B8A5EF">
    <w:name w:val="AAA968A11BF6432FB896C0E0F0B8A5EF"/>
    <w:rsid w:val="00E6022F"/>
  </w:style>
  <w:style w:type="paragraph" w:customStyle="1" w:styleId="F600489167304B32A4D58734C88F6D26">
    <w:name w:val="F600489167304B32A4D58734C88F6D26"/>
    <w:rsid w:val="00E6022F"/>
  </w:style>
  <w:style w:type="paragraph" w:customStyle="1" w:styleId="CD246552D98E4585B8C956930E3A005D">
    <w:name w:val="CD246552D98E4585B8C956930E3A005D"/>
    <w:rsid w:val="00E6022F"/>
  </w:style>
  <w:style w:type="paragraph" w:customStyle="1" w:styleId="012A4D6B541A40F794D215ADF2039E6A">
    <w:name w:val="012A4D6B541A40F794D215ADF2039E6A"/>
    <w:rsid w:val="00E6022F"/>
  </w:style>
  <w:style w:type="paragraph" w:customStyle="1" w:styleId="36DB589850F143E4BFB0490286D9CD2F">
    <w:name w:val="36DB589850F143E4BFB0490286D9CD2F"/>
    <w:rsid w:val="00E6022F"/>
  </w:style>
  <w:style w:type="paragraph" w:customStyle="1" w:styleId="FCD68EAE053D4F7C8FB269C9D505E98A">
    <w:name w:val="FCD68EAE053D4F7C8FB269C9D505E98A"/>
    <w:rsid w:val="00E6022F"/>
  </w:style>
  <w:style w:type="paragraph" w:customStyle="1" w:styleId="DDEED1BAA7564097A53C12C61DFCF449">
    <w:name w:val="DDEED1BAA7564097A53C12C61DFCF449"/>
    <w:rsid w:val="00E6022F"/>
  </w:style>
  <w:style w:type="paragraph" w:customStyle="1" w:styleId="FDAFAF36FA9B482EABEBDA865664A3DC">
    <w:name w:val="FDAFAF36FA9B482EABEBDA865664A3DC"/>
    <w:rsid w:val="00E6022F"/>
  </w:style>
  <w:style w:type="paragraph" w:customStyle="1" w:styleId="6272AF0F71704E6DBC6195FEF999352B">
    <w:name w:val="6272AF0F71704E6DBC6195FEF999352B"/>
    <w:rsid w:val="00E6022F"/>
  </w:style>
  <w:style w:type="paragraph" w:customStyle="1" w:styleId="498BB2391C75441F82285F84ED34601C">
    <w:name w:val="498BB2391C75441F82285F84ED34601C"/>
    <w:rsid w:val="00E6022F"/>
  </w:style>
  <w:style w:type="paragraph" w:customStyle="1" w:styleId="00193C357ADB4A2D9B5BA56DBA79B528">
    <w:name w:val="00193C357ADB4A2D9B5BA56DBA79B528"/>
    <w:rsid w:val="00E6022F"/>
  </w:style>
  <w:style w:type="paragraph" w:customStyle="1" w:styleId="06016E001C0F43A699A2B12BB37ADC27">
    <w:name w:val="06016E001C0F43A699A2B12BB37ADC27"/>
    <w:rsid w:val="00E6022F"/>
  </w:style>
  <w:style w:type="paragraph" w:customStyle="1" w:styleId="EC54F0625F104FF08682D5BEFF09B344">
    <w:name w:val="EC54F0625F104FF08682D5BEFF09B344"/>
    <w:rsid w:val="00E6022F"/>
  </w:style>
  <w:style w:type="paragraph" w:customStyle="1" w:styleId="66DDB6F8739E4D72BA282B6202C0513F">
    <w:name w:val="66DDB6F8739E4D72BA282B6202C0513F"/>
    <w:rsid w:val="00E6022F"/>
  </w:style>
  <w:style w:type="paragraph" w:customStyle="1" w:styleId="0698CA80DAE94DFBB523723F32ABEF75">
    <w:name w:val="0698CA80DAE94DFBB523723F32ABEF75"/>
    <w:rsid w:val="00E6022F"/>
  </w:style>
  <w:style w:type="paragraph" w:customStyle="1" w:styleId="0303075D9E0247B4B479D73A1B8A3A26">
    <w:name w:val="0303075D9E0247B4B479D73A1B8A3A26"/>
    <w:rsid w:val="00E6022F"/>
  </w:style>
  <w:style w:type="paragraph" w:customStyle="1" w:styleId="1E47FCB05944461F9A8C6C5C83CAE44C">
    <w:name w:val="1E47FCB05944461F9A8C6C5C83CAE44C"/>
    <w:rsid w:val="00E6022F"/>
  </w:style>
  <w:style w:type="paragraph" w:customStyle="1" w:styleId="99CDBFC106D443A6BCC41C6E01619542">
    <w:name w:val="99CDBFC106D443A6BCC41C6E01619542"/>
    <w:rsid w:val="00E6022F"/>
  </w:style>
  <w:style w:type="paragraph" w:customStyle="1" w:styleId="CF3D78A4A3CE4823A33143439F5CF596">
    <w:name w:val="CF3D78A4A3CE4823A33143439F5CF596"/>
    <w:rsid w:val="00E6022F"/>
  </w:style>
  <w:style w:type="paragraph" w:customStyle="1" w:styleId="EE4CF15EAE254D299EAABF97B29D157E">
    <w:name w:val="EE4CF15EAE254D299EAABF97B29D157E"/>
    <w:rsid w:val="00E6022F"/>
  </w:style>
  <w:style w:type="paragraph" w:customStyle="1" w:styleId="9366B13CBEFB45098D7802F279346C57">
    <w:name w:val="9366B13CBEFB45098D7802F279346C57"/>
    <w:rsid w:val="00E6022F"/>
  </w:style>
  <w:style w:type="paragraph" w:customStyle="1" w:styleId="939F63A746D846FFA0E5B05781639BFB">
    <w:name w:val="939F63A746D846FFA0E5B05781639BFB"/>
    <w:rsid w:val="00E6022F"/>
  </w:style>
  <w:style w:type="paragraph" w:customStyle="1" w:styleId="4273F974B4504049B70461BAC57C761D">
    <w:name w:val="4273F974B4504049B70461BAC57C761D"/>
    <w:rsid w:val="00E6022F"/>
  </w:style>
  <w:style w:type="paragraph" w:customStyle="1" w:styleId="F9371C1B33E14B9BAA5303609817A49F">
    <w:name w:val="F9371C1B33E14B9BAA5303609817A49F"/>
    <w:rsid w:val="00E6022F"/>
  </w:style>
  <w:style w:type="paragraph" w:customStyle="1" w:styleId="4E2E3E0A15474E99893FCEB9568D5EEA">
    <w:name w:val="4E2E3E0A15474E99893FCEB9568D5EEA"/>
    <w:rsid w:val="00E6022F"/>
  </w:style>
  <w:style w:type="paragraph" w:customStyle="1" w:styleId="4EC197856C16476CA686AF52F6EEEB8B">
    <w:name w:val="4EC197856C16476CA686AF52F6EEEB8B"/>
    <w:rsid w:val="00E6022F"/>
  </w:style>
  <w:style w:type="paragraph" w:customStyle="1" w:styleId="AFFDF4D90D2A40F8948E2F9F4144EC2D">
    <w:name w:val="AFFDF4D90D2A40F8948E2F9F4144EC2D"/>
    <w:rsid w:val="00E6022F"/>
  </w:style>
  <w:style w:type="paragraph" w:customStyle="1" w:styleId="205A212046514F548957CED86876B24F">
    <w:name w:val="205A212046514F548957CED86876B24F"/>
    <w:rsid w:val="00E6022F"/>
  </w:style>
  <w:style w:type="paragraph" w:customStyle="1" w:styleId="3BF5782057DD4CC0AEA47B89D651BA73">
    <w:name w:val="3BF5782057DD4CC0AEA47B89D651BA73"/>
    <w:rsid w:val="00E6022F"/>
  </w:style>
  <w:style w:type="paragraph" w:customStyle="1" w:styleId="A471761DE87A40FBB05AFCB6D9131B4C">
    <w:name w:val="A471761DE87A40FBB05AFCB6D9131B4C"/>
    <w:rsid w:val="00E6022F"/>
  </w:style>
  <w:style w:type="paragraph" w:customStyle="1" w:styleId="E05BB74122FD4B16A0446C0AA1FD563D">
    <w:name w:val="E05BB74122FD4B16A0446C0AA1FD563D"/>
    <w:rsid w:val="00E6022F"/>
  </w:style>
  <w:style w:type="paragraph" w:customStyle="1" w:styleId="7CC01FB8ECB04EA0A6DE5DBF2EC1563D">
    <w:name w:val="7CC01FB8ECB04EA0A6DE5DBF2EC1563D"/>
    <w:rsid w:val="00893C69"/>
  </w:style>
  <w:style w:type="paragraph" w:customStyle="1" w:styleId="2F915653608A45C0B277BCC518469D0B">
    <w:name w:val="2F915653608A45C0B277BCC518469D0B"/>
    <w:rsid w:val="00893C69"/>
  </w:style>
  <w:style w:type="paragraph" w:customStyle="1" w:styleId="D75E9300C8A74E1B973FACFFDCCED3B1">
    <w:name w:val="D75E9300C8A74E1B973FACFFDCCED3B1"/>
    <w:rsid w:val="00893C69"/>
  </w:style>
  <w:style w:type="paragraph" w:customStyle="1" w:styleId="E7BCB948BB6844C9ABCF55D9C4D5A3D2">
    <w:name w:val="E7BCB948BB6844C9ABCF55D9C4D5A3D2"/>
    <w:rsid w:val="00893C69"/>
  </w:style>
  <w:style w:type="paragraph" w:customStyle="1" w:styleId="0E20529A1B2E48A5B559F29C05601E84">
    <w:name w:val="0E20529A1B2E48A5B559F29C05601E84"/>
    <w:rsid w:val="00893C69"/>
  </w:style>
  <w:style w:type="paragraph" w:customStyle="1" w:styleId="C9F21ABE151B4BEF9DBD8D9C5590DF4F">
    <w:name w:val="C9F21ABE151B4BEF9DBD8D9C5590DF4F"/>
    <w:rsid w:val="00893C69"/>
  </w:style>
  <w:style w:type="paragraph" w:customStyle="1" w:styleId="6BAB832C558D43D58B756120A21C2F70">
    <w:name w:val="6BAB832C558D43D58B756120A21C2F70"/>
    <w:rsid w:val="00893C69"/>
  </w:style>
  <w:style w:type="paragraph" w:customStyle="1" w:styleId="FC59728FFD33453FA5814C551A8DE264">
    <w:name w:val="FC59728FFD33453FA5814C551A8DE264"/>
    <w:rsid w:val="00893C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RRM new">
      <a:dk1>
        <a:srgbClr val="000000"/>
      </a:dk1>
      <a:lt1>
        <a:srgbClr val="FFFFFF"/>
      </a:lt1>
      <a:dk2>
        <a:srgbClr val="3D5629"/>
      </a:dk2>
      <a:lt2>
        <a:srgbClr val="F0EFDF"/>
      </a:lt2>
      <a:accent1>
        <a:srgbClr val="F36C25"/>
      </a:accent1>
      <a:accent2>
        <a:srgbClr val="973320"/>
      </a:accent2>
      <a:accent3>
        <a:srgbClr val="FF9700"/>
      </a:accent3>
      <a:accent4>
        <a:srgbClr val="0A1472"/>
      </a:accent4>
      <a:accent5>
        <a:srgbClr val="59336D"/>
      </a:accent5>
      <a:accent6>
        <a:srgbClr val="0A4B57"/>
      </a:accent6>
      <a:hlink>
        <a:srgbClr val="F36C25"/>
      </a:hlink>
      <a:folHlink>
        <a:srgbClr val="C2561E"/>
      </a:folHlink>
    </a:clrScheme>
    <a:fontScheme name="Libre Franklin">
      <a:majorFont>
        <a:latin typeface="Libre Franklin Thin"/>
        <a:ea typeface=""/>
        <a:cs typeface=""/>
      </a:majorFont>
      <a:minorFont>
        <a:latin typeface="Libre Frankl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18CE684531EB42B9673861EB394480" ma:contentTypeVersion="3" ma:contentTypeDescription="Create a new document." ma:contentTypeScope="" ma:versionID="1cab134f4f5735e8352662e46e15e7fb">
  <xsd:schema xmlns:xsd="http://www.w3.org/2001/XMLSchema" xmlns:xs="http://www.w3.org/2001/XMLSchema" xmlns:p="http://schemas.microsoft.com/office/2006/metadata/properties" xmlns:ns2="29ab69b2-50ac-4333-8b08-7a3bfc62ffb1" targetNamespace="http://schemas.microsoft.com/office/2006/metadata/properties" ma:root="true" ma:fieldsID="d16039e463b0c7eaeddc637b2ea633f4" ns2:_="">
    <xsd:import namespace="29ab69b2-50ac-4333-8b08-7a3bfc62ff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b69b2-50ac-4333-8b08-7a3bfc62ff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17F7B6-40C1-45A6-9FBC-158367279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E877B-0E22-4E0B-8751-531BB2121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b69b2-50ac-4333-8b08-7a3bfc62f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D6276A-AC8A-4380-B844-C2B846BF7A9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9ab69b2-50ac-4333-8b08-7a3bfc62ffb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ACRRM document with header[96]</Template>
  <TotalTime>6</TotalTime>
  <Pages>3</Pages>
  <Words>788</Words>
  <Characters>4537</Characters>
  <Application>Microsoft Office Word</Application>
  <DocSecurity>0</DocSecurity>
  <Lines>197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Romero</dc:creator>
  <cp:keywords/>
  <dc:description/>
  <cp:lastModifiedBy>Natasha Murray</cp:lastModifiedBy>
  <cp:revision>6</cp:revision>
  <dcterms:created xsi:type="dcterms:W3CDTF">2023-08-17T06:58:00Z</dcterms:created>
  <dcterms:modified xsi:type="dcterms:W3CDTF">2023-09-08T00:12:00Z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0x0101007218CE684531EB42B9673861EB394480</vt:lpwstr>
  </property>
</Properties>
</file>